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1D70" w14:textId="77777777" w:rsidR="00B92E69" w:rsidRDefault="00B92E69">
      <w:pPr>
        <w:pStyle w:val="a3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>様式第１－１号</w:t>
      </w:r>
    </w:p>
    <w:p w14:paraId="195E47C7" w14:textId="77777777" w:rsidR="00B92E69" w:rsidRDefault="00B92E69">
      <w:pPr>
        <w:pStyle w:val="a3"/>
        <w:jc w:val="right"/>
        <w:rPr>
          <w:spacing w:val="0"/>
          <w:lang w:eastAsia="zh-CN"/>
        </w:rPr>
      </w:pPr>
      <w:r>
        <w:rPr>
          <w:rFonts w:ascii="ＭＳ 明朝" w:hAnsi="ＭＳ 明朝" w:hint="eastAsia"/>
          <w:lang w:eastAsia="zh-CN"/>
        </w:rPr>
        <w:t xml:space="preserve">年　月　日　</w:t>
      </w:r>
    </w:p>
    <w:p w14:paraId="50F45AF5" w14:textId="77777777" w:rsidR="00B92E69" w:rsidRDefault="00B92E69">
      <w:pPr>
        <w:pStyle w:val="a3"/>
        <w:rPr>
          <w:spacing w:val="0"/>
          <w:lang w:eastAsia="zh-CN"/>
        </w:rPr>
      </w:pPr>
    </w:p>
    <w:p w14:paraId="495255A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  <w:lang w:eastAsia="zh-CN"/>
        </w:rPr>
        <w:t xml:space="preserve">　</w:t>
      </w:r>
      <w:r>
        <w:rPr>
          <w:rFonts w:ascii="ＭＳ 明朝" w:hAnsi="ＭＳ 明朝" w:hint="eastAsia"/>
        </w:rPr>
        <w:t>農林水産大臣　殿</w:t>
      </w:r>
    </w:p>
    <w:p w14:paraId="76ACA9AD" w14:textId="77777777" w:rsidR="00B92E69" w:rsidRDefault="00B92E69">
      <w:pPr>
        <w:pStyle w:val="a3"/>
        <w:rPr>
          <w:spacing w:val="0"/>
        </w:rPr>
      </w:pPr>
    </w:p>
    <w:p w14:paraId="58F65306" w14:textId="77777777" w:rsidR="00B92E69" w:rsidRPr="00EF6E51" w:rsidRDefault="00B92E69">
      <w:pPr>
        <w:pStyle w:val="a3"/>
        <w:rPr>
          <w:spacing w:val="0"/>
        </w:rPr>
      </w:pPr>
    </w:p>
    <w:p w14:paraId="7CDBECB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</w:rPr>
        <w:t xml:space="preserve">                                              </w:t>
      </w:r>
      <w:r>
        <w:rPr>
          <w:rFonts w:ascii="ＭＳ 明朝" w:hAnsi="ＭＳ 明朝" w:hint="eastAsia"/>
        </w:rPr>
        <w:t>住所</w:t>
      </w:r>
    </w:p>
    <w:p w14:paraId="1C14F2A9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氏名又は名称</w:t>
      </w:r>
    </w:p>
    <w:p w14:paraId="6AAE10A3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代表者氏名　　　　　　　</w:t>
      </w:r>
    </w:p>
    <w:p w14:paraId="32C135DA" w14:textId="77777777" w:rsidR="00B92E69" w:rsidRDefault="00B92E69">
      <w:pPr>
        <w:pStyle w:val="a3"/>
        <w:rPr>
          <w:spacing w:val="0"/>
        </w:rPr>
      </w:pPr>
    </w:p>
    <w:p w14:paraId="393BB09B" w14:textId="77777777" w:rsidR="00B92E69" w:rsidRDefault="00B92E69">
      <w:pPr>
        <w:pStyle w:val="a3"/>
        <w:rPr>
          <w:spacing w:val="0"/>
        </w:rPr>
      </w:pPr>
    </w:p>
    <w:p w14:paraId="41F2FDEE" w14:textId="77777777" w:rsidR="00B92E69" w:rsidRDefault="00B92E69">
      <w:pPr>
        <w:pStyle w:val="a3"/>
        <w:rPr>
          <w:spacing w:val="0"/>
        </w:rPr>
      </w:pPr>
    </w:p>
    <w:p w14:paraId="2204623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銘柄の設定等申請書</w:t>
      </w:r>
    </w:p>
    <w:p w14:paraId="1D3887CA" w14:textId="77777777" w:rsidR="00B92E69" w:rsidRDefault="00B92E69">
      <w:pPr>
        <w:pStyle w:val="a3"/>
        <w:rPr>
          <w:spacing w:val="0"/>
        </w:rPr>
      </w:pPr>
    </w:p>
    <w:p w14:paraId="35AC6620" w14:textId="77777777" w:rsidR="003D11BD" w:rsidRDefault="00B92E69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下記の農産物について、農産物規格規程（平成13年農林水産省告示244号）の変更を願</w:t>
      </w:r>
    </w:p>
    <w:p w14:paraId="1CBDFF84" w14:textId="36A366D2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いたく申請します。</w:t>
      </w:r>
    </w:p>
    <w:p w14:paraId="40002818" w14:textId="77777777" w:rsidR="00B92E69" w:rsidRDefault="00B92E69">
      <w:pPr>
        <w:pStyle w:val="a3"/>
        <w:rPr>
          <w:spacing w:val="0"/>
        </w:rPr>
      </w:pPr>
    </w:p>
    <w:p w14:paraId="610F02F3" w14:textId="77777777" w:rsidR="00B92E69" w:rsidRDefault="00B92E69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14:paraId="17F10324" w14:textId="77777777" w:rsidR="00B92E69" w:rsidRDefault="00B92E69">
      <w:pPr>
        <w:pStyle w:val="a3"/>
        <w:rPr>
          <w:spacing w:val="0"/>
        </w:rPr>
      </w:pPr>
    </w:p>
    <w:p w14:paraId="14122DE9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１　申請を行う内容</w:t>
      </w:r>
    </w:p>
    <w:p w14:paraId="1877EF1B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２　銘柄の区分</w:t>
      </w:r>
    </w:p>
    <w:p w14:paraId="4C1C9FC5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３　農産物の種類</w:t>
      </w:r>
    </w:p>
    <w:p w14:paraId="4B3CC182" w14:textId="1E6860FF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４　産地</w:t>
      </w:r>
    </w:p>
    <w:p w14:paraId="74D88386" w14:textId="0D482E35" w:rsidR="00B92E69" w:rsidRDefault="00B92E69" w:rsidP="00D06F28">
      <w:pPr>
        <w:pStyle w:val="a3"/>
        <w:spacing w:before="240"/>
        <w:rPr>
          <w:spacing w:val="0"/>
        </w:rPr>
      </w:pPr>
      <w:r>
        <w:rPr>
          <w:rFonts w:ascii="ＭＳ 明朝" w:hAnsi="ＭＳ 明朝" w:hint="eastAsia"/>
        </w:rPr>
        <w:t xml:space="preserve">５　</w:t>
      </w:r>
      <w:r w:rsidR="00D06F28">
        <w:rPr>
          <w:rFonts w:ascii="ＭＳ 明朝" w:hAnsi="ＭＳ 明朝"/>
        </w:rPr>
        <w:ruby>
          <w:rubyPr>
            <w:rubyAlign w:val="distributeSpace"/>
            <w:hps w:val="14"/>
            <w:hpsRaise w:val="22"/>
            <w:hpsBaseText w:val="24"/>
            <w:lid w:val="ja-JP"/>
          </w:rubyPr>
          <w:rt>
            <w:r w:rsidR="00D06F28" w:rsidRPr="00D06F28">
              <w:rPr>
                <w:rFonts w:ascii="ＭＳ 明朝" w:hAnsi="ＭＳ 明朝"/>
                <w:sz w:val="14"/>
              </w:rPr>
              <w:t>ふりがな</w:t>
            </w:r>
          </w:rt>
          <w:rubyBase>
            <w:r w:rsidR="00D06F28">
              <w:rPr>
                <w:rFonts w:ascii="ＭＳ 明朝" w:hAnsi="ＭＳ 明朝"/>
              </w:rPr>
              <w:t>品種名</w:t>
            </w:r>
          </w:rubyBase>
        </w:ruby>
      </w:r>
    </w:p>
    <w:p w14:paraId="313A952E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６　必須・選択の区分</w:t>
      </w:r>
    </w:p>
    <w:p w14:paraId="2F79D5F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７　申請する理由</w:t>
      </w:r>
    </w:p>
    <w:p w14:paraId="749CC084" w14:textId="3EA111C3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８　生産状況</w:t>
      </w:r>
    </w:p>
    <w:p w14:paraId="3C92895B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９　検査を行う予定の登録検査機関名</w:t>
      </w:r>
    </w:p>
    <w:p w14:paraId="5CAC3635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10　品種の特性等</w:t>
      </w:r>
    </w:p>
    <w:p w14:paraId="55A87A6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（１）４の産地での農産物の特性及び生育の特性</w:t>
      </w:r>
    </w:p>
    <w:p w14:paraId="3B6C9184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（２）来歴</w:t>
      </w:r>
    </w:p>
    <w:p w14:paraId="4F175576" w14:textId="77777777" w:rsidR="00B92E69" w:rsidRDefault="00B92E69">
      <w:pPr>
        <w:pStyle w:val="a3"/>
        <w:rPr>
          <w:spacing w:val="0"/>
        </w:rPr>
      </w:pPr>
      <w:r>
        <w:rPr>
          <w:rFonts w:ascii="ＭＳ 明朝" w:hAnsi="ＭＳ 明朝" w:hint="eastAsia"/>
        </w:rPr>
        <w:t>（３）種苗法（平成10年法律第83号）に定める育成者権の侵害の行為を及ぼさない状況</w:t>
      </w:r>
    </w:p>
    <w:p w14:paraId="4D3667E8" w14:textId="77777777" w:rsidR="00B92E69" w:rsidRDefault="00B92E69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（４）その他</w:t>
      </w:r>
    </w:p>
    <w:sectPr w:rsidR="00B92E69" w:rsidSect="004627CA">
      <w:pgSz w:w="11906" w:h="16838"/>
      <w:pgMar w:top="1134" w:right="1134" w:bottom="141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71CFB" w14:textId="77777777" w:rsidR="00F44C57" w:rsidRDefault="00F44C57" w:rsidP="00F44C57">
      <w:r>
        <w:separator/>
      </w:r>
    </w:p>
  </w:endnote>
  <w:endnote w:type="continuationSeparator" w:id="0">
    <w:p w14:paraId="58A99597" w14:textId="77777777" w:rsidR="00F44C57" w:rsidRDefault="00F44C57" w:rsidP="00F44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EEB60" w14:textId="77777777" w:rsidR="00F44C57" w:rsidRDefault="00F44C57" w:rsidP="00F44C57">
      <w:r>
        <w:separator/>
      </w:r>
    </w:p>
  </w:footnote>
  <w:footnote w:type="continuationSeparator" w:id="0">
    <w:p w14:paraId="398C63B6" w14:textId="77777777" w:rsidR="00F44C57" w:rsidRDefault="00F44C57" w:rsidP="00F44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2E69"/>
    <w:rsid w:val="000024E9"/>
    <w:rsid w:val="0012715A"/>
    <w:rsid w:val="00133484"/>
    <w:rsid w:val="001445B1"/>
    <w:rsid w:val="00155613"/>
    <w:rsid w:val="0017668C"/>
    <w:rsid w:val="0019383A"/>
    <w:rsid w:val="001C4551"/>
    <w:rsid w:val="001F3F80"/>
    <w:rsid w:val="00223E4E"/>
    <w:rsid w:val="002B29FF"/>
    <w:rsid w:val="002D6BE4"/>
    <w:rsid w:val="002E77BF"/>
    <w:rsid w:val="003436E2"/>
    <w:rsid w:val="0034778C"/>
    <w:rsid w:val="003643FB"/>
    <w:rsid w:val="00374516"/>
    <w:rsid w:val="003C7DE0"/>
    <w:rsid w:val="003D11BD"/>
    <w:rsid w:val="003D57E4"/>
    <w:rsid w:val="00430250"/>
    <w:rsid w:val="0044332D"/>
    <w:rsid w:val="004627CA"/>
    <w:rsid w:val="00463260"/>
    <w:rsid w:val="00480BE3"/>
    <w:rsid w:val="004E62DE"/>
    <w:rsid w:val="00511C88"/>
    <w:rsid w:val="0053255A"/>
    <w:rsid w:val="00565752"/>
    <w:rsid w:val="00571E70"/>
    <w:rsid w:val="005F1318"/>
    <w:rsid w:val="0061369F"/>
    <w:rsid w:val="006240D6"/>
    <w:rsid w:val="006400FC"/>
    <w:rsid w:val="0067393E"/>
    <w:rsid w:val="006C0BBD"/>
    <w:rsid w:val="006D7C31"/>
    <w:rsid w:val="007345ED"/>
    <w:rsid w:val="007A018A"/>
    <w:rsid w:val="007D4417"/>
    <w:rsid w:val="007F17D6"/>
    <w:rsid w:val="0082210A"/>
    <w:rsid w:val="0082267F"/>
    <w:rsid w:val="008A6D85"/>
    <w:rsid w:val="00956A49"/>
    <w:rsid w:val="00960C8E"/>
    <w:rsid w:val="00962BB4"/>
    <w:rsid w:val="00992C2F"/>
    <w:rsid w:val="009D2382"/>
    <w:rsid w:val="00A13DD9"/>
    <w:rsid w:val="00A3130B"/>
    <w:rsid w:val="00A51065"/>
    <w:rsid w:val="00A72EBB"/>
    <w:rsid w:val="00B07E61"/>
    <w:rsid w:val="00B51E4E"/>
    <w:rsid w:val="00B66B29"/>
    <w:rsid w:val="00B732B4"/>
    <w:rsid w:val="00B92E69"/>
    <w:rsid w:val="00BA4E2F"/>
    <w:rsid w:val="00C241EA"/>
    <w:rsid w:val="00C84895"/>
    <w:rsid w:val="00C87098"/>
    <w:rsid w:val="00CA4B71"/>
    <w:rsid w:val="00CB7DF5"/>
    <w:rsid w:val="00D06F28"/>
    <w:rsid w:val="00D30244"/>
    <w:rsid w:val="00D96BFA"/>
    <w:rsid w:val="00DF435D"/>
    <w:rsid w:val="00E70825"/>
    <w:rsid w:val="00ED3FB7"/>
    <w:rsid w:val="00EF6CC2"/>
    <w:rsid w:val="00EF6E51"/>
    <w:rsid w:val="00F013C5"/>
    <w:rsid w:val="00F17C09"/>
    <w:rsid w:val="00F30BC2"/>
    <w:rsid w:val="00F44C57"/>
    <w:rsid w:val="00F46A49"/>
    <w:rsid w:val="00F54D91"/>
    <w:rsid w:val="00F730C4"/>
    <w:rsid w:val="00F848FA"/>
    <w:rsid w:val="00FB6CFC"/>
    <w:rsid w:val="00FD5C14"/>
    <w:rsid w:val="00FE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3B04339C"/>
  <w15:docId w15:val="{1E1FB71B-AD49-4656-9E80-E557CE6E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44" w:lineRule="exact"/>
      <w:jc w:val="both"/>
    </w:pPr>
    <w:rPr>
      <w:rFonts w:ascii="Century" w:eastAsia="ＭＳ 明朝" w:hAnsi="Century" w:cs="ＭＳ 明朝"/>
      <w:spacing w:val="-1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4C57"/>
  </w:style>
  <w:style w:type="paragraph" w:styleId="a6">
    <w:name w:val="footer"/>
    <w:basedOn w:val="a"/>
    <w:link w:val="a7"/>
    <w:uiPriority w:val="99"/>
    <w:unhideWhenUsed/>
    <w:rsid w:val="00F44C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4C57"/>
  </w:style>
  <w:style w:type="paragraph" w:styleId="a8">
    <w:name w:val="Revision"/>
    <w:hidden/>
    <w:uiPriority w:val="99"/>
    <w:semiHidden/>
    <w:rsid w:val="00463260"/>
  </w:style>
  <w:style w:type="paragraph" w:customStyle="1" w:styleId="Default">
    <w:name w:val="Default"/>
    <w:rsid w:val="0082267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royuki_futami120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612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2024-04-11T10:27:00Z</cp:lastPrinted>
  <dcterms:created xsi:type="dcterms:W3CDTF">2024-04-10T01:45:00Z</dcterms:created>
  <dcterms:modified xsi:type="dcterms:W3CDTF">2025-03-10T08:23:00Z</dcterms:modified>
</cp:coreProperties>
</file>