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D1988" w14:textId="129BB63C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>様式第１－２号</w:t>
      </w:r>
    </w:p>
    <w:p w14:paraId="32093F9D" w14:textId="77777777" w:rsidR="00B92E69" w:rsidRDefault="00B92E69">
      <w:pPr>
        <w:pStyle w:val="a3"/>
        <w:jc w:val="right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年　月　日　</w:t>
      </w:r>
    </w:p>
    <w:p w14:paraId="27DA2F45" w14:textId="77777777" w:rsidR="00B92E69" w:rsidRDefault="00B92E69">
      <w:pPr>
        <w:pStyle w:val="a3"/>
        <w:rPr>
          <w:spacing w:val="0"/>
          <w:lang w:eastAsia="zh-CN"/>
        </w:rPr>
      </w:pPr>
    </w:p>
    <w:p w14:paraId="78543D9C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lang w:eastAsia="zh-CN"/>
        </w:rPr>
        <w:t xml:space="preserve">　</w:t>
      </w:r>
      <w:r>
        <w:rPr>
          <w:rFonts w:ascii="ＭＳ 明朝" w:hAnsi="ＭＳ 明朝" w:hint="eastAsia"/>
        </w:rPr>
        <w:t>農林水産大臣　殿</w:t>
      </w:r>
    </w:p>
    <w:p w14:paraId="52CC77D1" w14:textId="77777777" w:rsidR="00B92E69" w:rsidRDefault="00B92E69">
      <w:pPr>
        <w:pStyle w:val="a3"/>
        <w:rPr>
          <w:spacing w:val="0"/>
        </w:rPr>
      </w:pPr>
    </w:p>
    <w:p w14:paraId="091D675E" w14:textId="77777777" w:rsidR="00B92E69" w:rsidRDefault="00B92E69">
      <w:pPr>
        <w:pStyle w:val="a3"/>
        <w:rPr>
          <w:spacing w:val="0"/>
        </w:rPr>
      </w:pPr>
    </w:p>
    <w:p w14:paraId="48133DD7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</w:t>
      </w:r>
      <w:r>
        <w:rPr>
          <w:rFonts w:ascii="ＭＳ 明朝" w:hAnsi="ＭＳ 明朝" w:hint="eastAsia"/>
        </w:rPr>
        <w:t>住所</w:t>
      </w:r>
    </w:p>
    <w:p w14:paraId="25383FE4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氏名又は名称</w:t>
      </w:r>
    </w:p>
    <w:p w14:paraId="79F7DF0C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代表者氏名　　　　　　　</w:t>
      </w:r>
    </w:p>
    <w:p w14:paraId="3534CBAB" w14:textId="77777777" w:rsidR="00B92E69" w:rsidRDefault="00B92E69">
      <w:pPr>
        <w:pStyle w:val="a3"/>
        <w:rPr>
          <w:spacing w:val="0"/>
        </w:rPr>
      </w:pPr>
    </w:p>
    <w:p w14:paraId="45761FC9" w14:textId="77777777" w:rsidR="00B92E69" w:rsidRDefault="00B92E69">
      <w:pPr>
        <w:pStyle w:val="a3"/>
        <w:rPr>
          <w:spacing w:val="0"/>
        </w:rPr>
      </w:pPr>
    </w:p>
    <w:p w14:paraId="5FAE327E" w14:textId="77777777" w:rsidR="00B92E69" w:rsidRDefault="00B92E69">
      <w:pPr>
        <w:pStyle w:val="a3"/>
        <w:rPr>
          <w:spacing w:val="0"/>
        </w:rPr>
      </w:pPr>
    </w:p>
    <w:p w14:paraId="38D3E8C3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銘柄の名称変更申請書</w:t>
      </w:r>
    </w:p>
    <w:p w14:paraId="34954447" w14:textId="77777777" w:rsidR="00B92E69" w:rsidRDefault="00B92E69">
      <w:pPr>
        <w:pStyle w:val="a3"/>
        <w:rPr>
          <w:spacing w:val="0"/>
        </w:rPr>
      </w:pPr>
    </w:p>
    <w:p w14:paraId="10C47B0A" w14:textId="77777777" w:rsidR="003D11BD" w:rsidRDefault="00B92E69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下記の農産物について、農産物規格規程（平成13年農林水産省告示244号）の変更を願</w:t>
      </w:r>
    </w:p>
    <w:p w14:paraId="5D691D8D" w14:textId="31D69951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いたく申請します。</w:t>
      </w:r>
    </w:p>
    <w:p w14:paraId="249F882F" w14:textId="77777777" w:rsidR="00B92E69" w:rsidRDefault="00B92E69">
      <w:pPr>
        <w:pStyle w:val="a3"/>
        <w:rPr>
          <w:spacing w:val="0"/>
        </w:rPr>
      </w:pPr>
    </w:p>
    <w:p w14:paraId="17384460" w14:textId="77777777" w:rsidR="00B92E69" w:rsidRDefault="00B92E69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64A3CD6C" w14:textId="77777777" w:rsidR="00B92E69" w:rsidRDefault="00B92E69">
      <w:pPr>
        <w:pStyle w:val="a3"/>
        <w:rPr>
          <w:spacing w:val="0"/>
        </w:rPr>
      </w:pPr>
    </w:p>
    <w:p w14:paraId="7B0C8B10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　農産物の種類</w:t>
      </w:r>
    </w:p>
    <w:p w14:paraId="2B3FD50F" w14:textId="77777777" w:rsidR="00B92E69" w:rsidRDefault="00B92E69">
      <w:pPr>
        <w:pStyle w:val="a3"/>
        <w:rPr>
          <w:spacing w:val="0"/>
        </w:rPr>
      </w:pPr>
    </w:p>
    <w:p w14:paraId="4ADD57D2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２　産地</w:t>
      </w:r>
    </w:p>
    <w:p w14:paraId="287EF60C" w14:textId="77777777" w:rsidR="00B92E69" w:rsidRDefault="00B92E69">
      <w:pPr>
        <w:pStyle w:val="a3"/>
        <w:rPr>
          <w:spacing w:val="0"/>
        </w:rPr>
      </w:pPr>
    </w:p>
    <w:p w14:paraId="29E851C6" w14:textId="44662FF0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　変更前の品種名</w:t>
      </w:r>
    </w:p>
    <w:p w14:paraId="5095ED60" w14:textId="0D86E231" w:rsidR="00B92E69" w:rsidRDefault="00B92E69" w:rsidP="00D06F28">
      <w:pPr>
        <w:pStyle w:val="a3"/>
        <w:spacing w:before="240"/>
        <w:rPr>
          <w:spacing w:val="0"/>
        </w:rPr>
      </w:pPr>
      <w:r>
        <w:rPr>
          <w:rFonts w:ascii="ＭＳ 明朝" w:hAnsi="ＭＳ 明朝" w:hint="eastAsia"/>
        </w:rPr>
        <w:t>４　変更後</w:t>
      </w:r>
      <w:r w:rsidR="00D06F28">
        <w:rPr>
          <w:rFonts w:ascii="ＭＳ 明朝" w:hAnsi="ＭＳ 明朝" w:hint="eastAsia"/>
        </w:rPr>
        <w:t>の</w:t>
      </w:r>
      <w:r w:rsidR="00D06F28">
        <w:rPr>
          <w:rFonts w:ascii="ＭＳ 明朝" w:hAnsi="ＭＳ 明朝"/>
        </w:rPr>
        <w:ruby>
          <w:rubyPr>
            <w:rubyAlign w:val="distributeSpace"/>
            <w:hps w:val="14"/>
            <w:hpsRaise w:val="22"/>
            <w:hpsBaseText w:val="24"/>
            <w:lid w:val="ja-JP"/>
          </w:rubyPr>
          <w:rt>
            <w:r w:rsidR="00D06F28" w:rsidRPr="00D06F28">
              <w:rPr>
                <w:rFonts w:ascii="ＭＳ 明朝" w:hAnsi="ＭＳ 明朝"/>
                <w:sz w:val="14"/>
              </w:rPr>
              <w:t>ふりがな</w:t>
            </w:r>
          </w:rt>
          <w:rubyBase>
            <w:r w:rsidR="00D06F28">
              <w:rPr>
                <w:rFonts w:ascii="ＭＳ 明朝" w:hAnsi="ＭＳ 明朝"/>
              </w:rPr>
              <w:t>品種名</w:t>
            </w:r>
          </w:rubyBase>
        </w:ruby>
      </w:r>
    </w:p>
    <w:p w14:paraId="22C04A8D" w14:textId="77777777" w:rsidR="00B92E69" w:rsidRDefault="00B92E69">
      <w:pPr>
        <w:pStyle w:val="a3"/>
        <w:spacing w:line="240" w:lineRule="exact"/>
        <w:rPr>
          <w:spacing w:val="0"/>
        </w:rPr>
      </w:pPr>
    </w:p>
    <w:p w14:paraId="59D05304" w14:textId="77777777" w:rsidR="00A96EDE" w:rsidRDefault="00B92E69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５　種苗法（平成10年法律第83号）に基づく品種登録等の状況</w:t>
      </w:r>
    </w:p>
    <w:sectPr w:rsidR="00A96EDE" w:rsidSect="004627CA">
      <w:pgSz w:w="11906" w:h="16838"/>
      <w:pgMar w:top="1134" w:right="1134" w:bottom="141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71CFB" w14:textId="77777777" w:rsidR="00F44C57" w:rsidRDefault="00F44C57" w:rsidP="00F44C57">
      <w:r>
        <w:separator/>
      </w:r>
    </w:p>
  </w:endnote>
  <w:endnote w:type="continuationSeparator" w:id="0">
    <w:p w14:paraId="58A99597" w14:textId="77777777" w:rsidR="00F44C57" w:rsidRDefault="00F44C57" w:rsidP="00F4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EEB60" w14:textId="77777777" w:rsidR="00F44C57" w:rsidRDefault="00F44C57" w:rsidP="00F44C57">
      <w:r>
        <w:separator/>
      </w:r>
    </w:p>
  </w:footnote>
  <w:footnote w:type="continuationSeparator" w:id="0">
    <w:p w14:paraId="398C63B6" w14:textId="77777777" w:rsidR="00F44C57" w:rsidRDefault="00F44C57" w:rsidP="00F4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2E69"/>
    <w:rsid w:val="000024E9"/>
    <w:rsid w:val="0012715A"/>
    <w:rsid w:val="00133484"/>
    <w:rsid w:val="001445B1"/>
    <w:rsid w:val="00155613"/>
    <w:rsid w:val="0017668C"/>
    <w:rsid w:val="0019383A"/>
    <w:rsid w:val="001C4551"/>
    <w:rsid w:val="001F3F80"/>
    <w:rsid w:val="00223E4E"/>
    <w:rsid w:val="00272DE7"/>
    <w:rsid w:val="00280F30"/>
    <w:rsid w:val="002B23FF"/>
    <w:rsid w:val="002B29FF"/>
    <w:rsid w:val="002D6BE4"/>
    <w:rsid w:val="002E77BF"/>
    <w:rsid w:val="003436E2"/>
    <w:rsid w:val="0034778C"/>
    <w:rsid w:val="003643FB"/>
    <w:rsid w:val="00374516"/>
    <w:rsid w:val="003C7DE0"/>
    <w:rsid w:val="003D11BD"/>
    <w:rsid w:val="003D57E4"/>
    <w:rsid w:val="00401FC2"/>
    <w:rsid w:val="00430250"/>
    <w:rsid w:val="00442BEF"/>
    <w:rsid w:val="0044332D"/>
    <w:rsid w:val="004627CA"/>
    <w:rsid w:val="00463260"/>
    <w:rsid w:val="00480BE3"/>
    <w:rsid w:val="004E62DE"/>
    <w:rsid w:val="00511C88"/>
    <w:rsid w:val="0053255A"/>
    <w:rsid w:val="00565752"/>
    <w:rsid w:val="00571E70"/>
    <w:rsid w:val="005F1318"/>
    <w:rsid w:val="0061369F"/>
    <w:rsid w:val="006240D6"/>
    <w:rsid w:val="006400FC"/>
    <w:rsid w:val="0067393E"/>
    <w:rsid w:val="006C0BBD"/>
    <w:rsid w:val="006D7C31"/>
    <w:rsid w:val="007345ED"/>
    <w:rsid w:val="00776953"/>
    <w:rsid w:val="007A018A"/>
    <w:rsid w:val="007D4417"/>
    <w:rsid w:val="007F17D6"/>
    <w:rsid w:val="007F47C5"/>
    <w:rsid w:val="0082267F"/>
    <w:rsid w:val="00837E78"/>
    <w:rsid w:val="008A6D85"/>
    <w:rsid w:val="00956A49"/>
    <w:rsid w:val="00960C8E"/>
    <w:rsid w:val="00962BB4"/>
    <w:rsid w:val="00992C2F"/>
    <w:rsid w:val="009D0D7B"/>
    <w:rsid w:val="009D2382"/>
    <w:rsid w:val="00A13DD9"/>
    <w:rsid w:val="00A3130B"/>
    <w:rsid w:val="00A40960"/>
    <w:rsid w:val="00A51065"/>
    <w:rsid w:val="00A744FB"/>
    <w:rsid w:val="00A96EDE"/>
    <w:rsid w:val="00B07E61"/>
    <w:rsid w:val="00B16C97"/>
    <w:rsid w:val="00B2762B"/>
    <w:rsid w:val="00B51E4E"/>
    <w:rsid w:val="00B66B29"/>
    <w:rsid w:val="00B732B4"/>
    <w:rsid w:val="00B92E69"/>
    <w:rsid w:val="00BA4E2F"/>
    <w:rsid w:val="00BB6BED"/>
    <w:rsid w:val="00C22861"/>
    <w:rsid w:val="00C241EA"/>
    <w:rsid w:val="00C84895"/>
    <w:rsid w:val="00C87098"/>
    <w:rsid w:val="00C974FB"/>
    <w:rsid w:val="00CA4B71"/>
    <w:rsid w:val="00CB7DF5"/>
    <w:rsid w:val="00D06F28"/>
    <w:rsid w:val="00D30244"/>
    <w:rsid w:val="00D96BFA"/>
    <w:rsid w:val="00DF435D"/>
    <w:rsid w:val="00E61927"/>
    <w:rsid w:val="00E70825"/>
    <w:rsid w:val="00EF6CC2"/>
    <w:rsid w:val="00EF6E51"/>
    <w:rsid w:val="00F0054F"/>
    <w:rsid w:val="00F013C5"/>
    <w:rsid w:val="00F17C09"/>
    <w:rsid w:val="00F30BC2"/>
    <w:rsid w:val="00F3514F"/>
    <w:rsid w:val="00F44C57"/>
    <w:rsid w:val="00F46A49"/>
    <w:rsid w:val="00F54D91"/>
    <w:rsid w:val="00F730C4"/>
    <w:rsid w:val="00F848FA"/>
    <w:rsid w:val="00FB6CFC"/>
    <w:rsid w:val="00FD5C14"/>
    <w:rsid w:val="00FE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3B04339C"/>
  <w15:docId w15:val="{1E1FB71B-AD49-4656-9E80-E557CE6E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44" w:lineRule="exact"/>
      <w:jc w:val="both"/>
    </w:pPr>
    <w:rPr>
      <w:rFonts w:ascii="Century" w:eastAsia="ＭＳ 明朝" w:hAnsi="Century" w:cs="ＭＳ 明朝"/>
      <w:spacing w:val="-1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57"/>
  </w:style>
  <w:style w:type="paragraph" w:styleId="a6">
    <w:name w:val="footer"/>
    <w:basedOn w:val="a"/>
    <w:link w:val="a7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57"/>
  </w:style>
  <w:style w:type="paragraph" w:styleId="a8">
    <w:name w:val="Revision"/>
    <w:hidden/>
    <w:uiPriority w:val="99"/>
    <w:semiHidden/>
    <w:rsid w:val="00463260"/>
  </w:style>
  <w:style w:type="paragraph" w:customStyle="1" w:styleId="Default">
    <w:name w:val="Default"/>
    <w:rsid w:val="0082267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oyuki_futami120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719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2024-04-11T10:27:00Z</cp:lastPrinted>
  <dcterms:created xsi:type="dcterms:W3CDTF">2024-04-10T01:45:00Z</dcterms:created>
  <dcterms:modified xsi:type="dcterms:W3CDTF">2025-08-27T00:09:00Z</dcterms:modified>
</cp:coreProperties>
</file>