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D52D8" w14:textId="360588A9" w:rsidR="00B92E69" w:rsidRDefault="00B92E69">
      <w:pPr>
        <w:pStyle w:val="a3"/>
        <w:rPr>
          <w:spacing w:val="0"/>
          <w:lang w:eastAsia="zh-CN"/>
        </w:rPr>
      </w:pPr>
      <w:r>
        <w:rPr>
          <w:rFonts w:ascii="ＭＳ 明朝" w:hAnsi="ＭＳ 明朝" w:hint="eastAsia"/>
          <w:lang w:eastAsia="zh-CN"/>
        </w:rPr>
        <w:t>様式第１－３号</w:t>
      </w:r>
    </w:p>
    <w:p w14:paraId="155031F7" w14:textId="77777777" w:rsidR="00B92E69" w:rsidRDefault="00B92E69">
      <w:pPr>
        <w:pStyle w:val="a3"/>
        <w:rPr>
          <w:spacing w:val="0"/>
          <w:lang w:eastAsia="zh-CN"/>
        </w:rPr>
      </w:pPr>
    </w:p>
    <w:p w14:paraId="40999032" w14:textId="77777777" w:rsidR="00B92E69" w:rsidRDefault="00B92E69">
      <w:pPr>
        <w:pStyle w:val="a3"/>
        <w:jc w:val="right"/>
        <w:rPr>
          <w:spacing w:val="0"/>
          <w:lang w:eastAsia="zh-CN"/>
        </w:rPr>
      </w:pPr>
      <w:r>
        <w:rPr>
          <w:rFonts w:ascii="ＭＳ 明朝" w:hAnsi="ＭＳ 明朝" w:hint="eastAsia"/>
          <w:lang w:eastAsia="zh-CN"/>
        </w:rPr>
        <w:t xml:space="preserve">年　月　日　</w:t>
      </w:r>
    </w:p>
    <w:p w14:paraId="5E3DA23B" w14:textId="77777777" w:rsidR="00B92E69" w:rsidRDefault="00B92E69">
      <w:pPr>
        <w:pStyle w:val="a3"/>
        <w:rPr>
          <w:spacing w:val="0"/>
          <w:lang w:eastAsia="zh-CN"/>
        </w:rPr>
      </w:pPr>
      <w:r>
        <w:rPr>
          <w:rFonts w:ascii="ＭＳ 明朝" w:hAnsi="ＭＳ 明朝" w:hint="eastAsia"/>
          <w:lang w:eastAsia="zh-CN"/>
        </w:rPr>
        <w:t xml:space="preserve">　農林水産省農産局長　殿</w:t>
      </w:r>
    </w:p>
    <w:p w14:paraId="7D85A9FD" w14:textId="77777777" w:rsidR="00B92E69" w:rsidRDefault="00B92E69">
      <w:pPr>
        <w:pStyle w:val="a3"/>
        <w:rPr>
          <w:spacing w:val="0"/>
          <w:lang w:eastAsia="zh-CN"/>
        </w:rPr>
      </w:pPr>
    </w:p>
    <w:p w14:paraId="0BD75915" w14:textId="77777777" w:rsidR="00B92E69" w:rsidRDefault="00B92E69">
      <w:pPr>
        <w:pStyle w:val="a3"/>
        <w:rPr>
          <w:spacing w:val="0"/>
          <w:lang w:eastAsia="zh-CN"/>
        </w:rPr>
      </w:pPr>
    </w:p>
    <w:p w14:paraId="5F812C01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lang w:eastAsia="zh-CN"/>
        </w:rPr>
        <w:t xml:space="preserve">                                              </w:t>
      </w:r>
      <w:r>
        <w:rPr>
          <w:rFonts w:ascii="ＭＳ 明朝" w:hAnsi="ＭＳ 明朝" w:hint="eastAsia"/>
        </w:rPr>
        <w:t>住所</w:t>
      </w:r>
    </w:p>
    <w:p w14:paraId="79821719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　　　　　　　　　　　　　　　　　　　　氏名又は名称</w:t>
      </w:r>
    </w:p>
    <w:p w14:paraId="0EBD1A23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　　　　　　　　　　　　　　　　　　　　代表者氏名　　　　　　　</w:t>
      </w:r>
    </w:p>
    <w:p w14:paraId="07A07487" w14:textId="77777777" w:rsidR="00B92E69" w:rsidRDefault="00B92E69">
      <w:pPr>
        <w:pStyle w:val="a3"/>
        <w:rPr>
          <w:spacing w:val="0"/>
        </w:rPr>
      </w:pPr>
    </w:p>
    <w:p w14:paraId="31A32148" w14:textId="77777777" w:rsidR="00B92E69" w:rsidRDefault="00B92E69">
      <w:pPr>
        <w:pStyle w:val="a3"/>
        <w:rPr>
          <w:spacing w:val="0"/>
        </w:rPr>
      </w:pPr>
    </w:p>
    <w:p w14:paraId="5A409083" w14:textId="77777777" w:rsidR="00B92E69" w:rsidRDefault="00B92E69">
      <w:pPr>
        <w:pStyle w:val="a3"/>
        <w:rPr>
          <w:spacing w:val="0"/>
        </w:rPr>
      </w:pPr>
    </w:p>
    <w:p w14:paraId="79F4C4C2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産地品種銘柄における品種群の設定等申請書</w:t>
      </w:r>
    </w:p>
    <w:p w14:paraId="3E2D3825" w14:textId="77777777" w:rsidR="00B92E69" w:rsidRDefault="00B92E69">
      <w:pPr>
        <w:pStyle w:val="a3"/>
        <w:rPr>
          <w:spacing w:val="0"/>
        </w:rPr>
      </w:pPr>
    </w:p>
    <w:p w14:paraId="0B9F5E2A" w14:textId="77777777" w:rsidR="003D11BD" w:rsidRDefault="00B92E69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下記の農産物について、農産物検査に関する基本要領（平成21年５月29日付け21総食第</w:t>
      </w:r>
    </w:p>
    <w:p w14:paraId="67CFAC0B" w14:textId="5CB0F4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213号総合食料局長通知）Ⅰの第２の４に基づき申請します。</w:t>
      </w:r>
    </w:p>
    <w:p w14:paraId="25082293" w14:textId="77777777" w:rsidR="00B92E69" w:rsidRDefault="00B92E69">
      <w:pPr>
        <w:pStyle w:val="a3"/>
        <w:rPr>
          <w:spacing w:val="0"/>
        </w:rPr>
      </w:pPr>
    </w:p>
    <w:p w14:paraId="44232F8D" w14:textId="77777777" w:rsidR="00B92E69" w:rsidRDefault="00B92E69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</w:rPr>
        <w:t>記</w:t>
      </w:r>
    </w:p>
    <w:p w14:paraId="14E41F60" w14:textId="77777777" w:rsidR="00B92E69" w:rsidRDefault="00B92E69">
      <w:pPr>
        <w:pStyle w:val="a3"/>
        <w:rPr>
          <w:spacing w:val="0"/>
        </w:rPr>
      </w:pPr>
    </w:p>
    <w:p w14:paraId="0E944F9D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１　申請を行う内容</w:t>
      </w:r>
    </w:p>
    <w:p w14:paraId="6ABEF42D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２　農産物の種類</w:t>
      </w:r>
    </w:p>
    <w:p w14:paraId="3AAA60C1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３　産地</w:t>
      </w:r>
    </w:p>
    <w:p w14:paraId="354E9000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４　品種群を変更する銘柄</w:t>
      </w:r>
    </w:p>
    <w:p w14:paraId="1F8ECB7D" w14:textId="2726226F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５　現行の銘柄を構成する品種</w:t>
      </w:r>
    </w:p>
    <w:p w14:paraId="44214DF5" w14:textId="404C4473" w:rsidR="00B92E69" w:rsidRDefault="00B92E69" w:rsidP="00D06F28">
      <w:pPr>
        <w:pStyle w:val="a3"/>
        <w:spacing w:before="240"/>
        <w:rPr>
          <w:spacing w:val="0"/>
        </w:rPr>
      </w:pPr>
      <w:r>
        <w:rPr>
          <w:rFonts w:ascii="ＭＳ 明朝" w:hAnsi="ＭＳ 明朝" w:hint="eastAsia"/>
        </w:rPr>
        <w:t>６　追加又は削除</w:t>
      </w:r>
      <w:r w:rsidR="00D06F28">
        <w:rPr>
          <w:rFonts w:ascii="ＭＳ 明朝" w:hAnsi="ＭＳ 明朝" w:hint="eastAsia"/>
        </w:rPr>
        <w:t>する</w:t>
      </w:r>
      <w:r w:rsidR="00D06F28">
        <w:rPr>
          <w:rFonts w:ascii="ＭＳ 明朝" w:hAnsi="ＭＳ 明朝"/>
        </w:rPr>
        <w:ruby>
          <w:rubyPr>
            <w:rubyAlign w:val="distributeSpace"/>
            <w:hps w:val="14"/>
            <w:hpsRaise w:val="22"/>
            <w:hpsBaseText w:val="24"/>
            <w:lid w:val="ja-JP"/>
          </w:rubyPr>
          <w:rt>
            <w:r w:rsidR="00D06F28" w:rsidRPr="00D06F28">
              <w:rPr>
                <w:rFonts w:ascii="ＭＳ 明朝" w:hAnsi="ＭＳ 明朝"/>
                <w:sz w:val="14"/>
              </w:rPr>
              <w:t>ふりがな</w:t>
            </w:r>
          </w:rt>
          <w:rubyBase>
            <w:r w:rsidR="00D06F28">
              <w:rPr>
                <w:rFonts w:ascii="ＭＳ 明朝" w:hAnsi="ＭＳ 明朝"/>
              </w:rPr>
              <w:t>品種名</w:t>
            </w:r>
          </w:rubyBase>
        </w:ruby>
      </w:r>
    </w:p>
    <w:p w14:paraId="4CB877C9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７　生産状況</w:t>
      </w:r>
    </w:p>
    <w:tbl>
      <w:tblPr>
        <w:tblpPr w:leftFromText="142" w:rightFromText="142" w:vertAnchor="text" w:horzAnchor="margin" w:tblpXSpec="center" w:tblpY="220"/>
        <w:tblW w:w="876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620"/>
        <w:gridCol w:w="1620"/>
        <w:gridCol w:w="1800"/>
        <w:gridCol w:w="1920"/>
        <w:gridCol w:w="1800"/>
      </w:tblGrid>
      <w:tr w:rsidR="007345ED" w14:paraId="79477421" w14:textId="77777777" w:rsidTr="007345ED">
        <w:trPr>
          <w:cantSplit/>
          <w:trHeight w:hRule="exact" w:val="684"/>
        </w:trPr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single" w:sz="4" w:space="0" w:color="auto"/>
            </w:tcBorders>
          </w:tcPr>
          <w:p w14:paraId="439DB885" w14:textId="77777777" w:rsidR="007345ED" w:rsidRDefault="007345ED" w:rsidP="007345E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　　　　　　　　生産年</w:t>
            </w:r>
          </w:p>
          <w:p w14:paraId="14BC97FE" w14:textId="77777777" w:rsidR="007345ED" w:rsidRDefault="007345ED" w:rsidP="007345ED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項　目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221F9E4D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年産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3208BE33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年産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14757648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年産</w:t>
            </w:r>
          </w:p>
        </w:tc>
      </w:tr>
      <w:tr w:rsidR="007345ED" w14:paraId="3E7DD488" w14:textId="77777777" w:rsidTr="007345ED">
        <w:trPr>
          <w:cantSplit/>
          <w:trHeight w:hRule="exact" w:val="342"/>
        </w:trPr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453F1D3C" w14:textId="77777777" w:rsidR="007345ED" w:rsidRDefault="007345ED" w:rsidP="007345ED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変更する</w:t>
            </w:r>
          </w:p>
          <w:p w14:paraId="21515B65" w14:textId="77777777" w:rsidR="007345ED" w:rsidRDefault="007345ED" w:rsidP="007345ED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銘　柄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BE7F0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作付面積（ha)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46DCF82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BE8896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F8AE4F1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</w:p>
        </w:tc>
      </w:tr>
      <w:tr w:rsidR="007345ED" w14:paraId="469AFAD6" w14:textId="77777777" w:rsidTr="007345ED">
        <w:trPr>
          <w:cantSplit/>
          <w:trHeight w:hRule="exact" w:val="342"/>
        </w:trPr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C4F3D4B" w14:textId="77777777" w:rsidR="007345ED" w:rsidRDefault="007345ED" w:rsidP="007345ED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F68ED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9"/>
              </w:rPr>
              <w:t>検査実績（ｔ）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998F72F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C4F8A8E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2836A8A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</w:p>
        </w:tc>
      </w:tr>
      <w:tr w:rsidR="007345ED" w14:paraId="1FDD6371" w14:textId="77777777" w:rsidTr="007345ED">
        <w:trPr>
          <w:cantSplit/>
          <w:trHeight w:hRule="exact" w:val="342"/>
        </w:trPr>
        <w:tc>
          <w:tcPr>
            <w:tcW w:w="1620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295C141" w14:textId="77777777" w:rsidR="007345ED" w:rsidRDefault="007345ED" w:rsidP="007345ED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追加又は削除</w:t>
            </w:r>
          </w:p>
          <w:p w14:paraId="0623A878" w14:textId="77777777" w:rsidR="007345ED" w:rsidRDefault="007345ED" w:rsidP="007345ED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する品種</w:t>
            </w:r>
          </w:p>
        </w:tc>
        <w:tc>
          <w:tcPr>
            <w:tcW w:w="1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2AC82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作付面積（ha)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A0B171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C4416C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50EB25E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</w:p>
        </w:tc>
      </w:tr>
      <w:tr w:rsidR="007345ED" w14:paraId="6F061160" w14:textId="77777777" w:rsidTr="007345ED">
        <w:trPr>
          <w:cantSplit/>
          <w:trHeight w:hRule="exact" w:val="344"/>
        </w:trPr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B3CAEBC" w14:textId="77777777" w:rsidR="007345ED" w:rsidRDefault="007345ED" w:rsidP="007345ED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81D1E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9"/>
              </w:rPr>
              <w:t>検査実績（ｔ）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C51D1ED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EF5C9E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C10C6A" w14:textId="77777777" w:rsidR="007345ED" w:rsidRDefault="007345ED" w:rsidP="007345ED">
            <w:pPr>
              <w:pStyle w:val="a3"/>
              <w:jc w:val="center"/>
              <w:rPr>
                <w:spacing w:val="0"/>
              </w:rPr>
            </w:pPr>
          </w:p>
        </w:tc>
      </w:tr>
    </w:tbl>
    <w:p w14:paraId="568EBAE5" w14:textId="77777777" w:rsidR="00B92E69" w:rsidRDefault="00B92E69">
      <w:pPr>
        <w:pStyle w:val="a3"/>
        <w:rPr>
          <w:spacing w:val="0"/>
        </w:rPr>
      </w:pPr>
    </w:p>
    <w:p w14:paraId="3CA4B7B6" w14:textId="48AF2D98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８　</w:t>
      </w:r>
      <w:r w:rsidR="00463260">
        <w:rPr>
          <w:rFonts w:ascii="ＭＳ 明朝" w:hAnsi="ＭＳ 明朝" w:hint="eastAsia"/>
        </w:rPr>
        <w:t>品種群として</w:t>
      </w:r>
      <w:r>
        <w:rPr>
          <w:rFonts w:ascii="ＭＳ 明朝" w:hAnsi="ＭＳ 明朝" w:hint="eastAsia"/>
        </w:rPr>
        <w:t>検査を行う予定の登録検査機関名</w:t>
      </w:r>
    </w:p>
    <w:p w14:paraId="162896C3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９　追加する品種の特性等</w:t>
      </w:r>
    </w:p>
    <w:p w14:paraId="2E2C81EB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（１）農産物の特性及び生育の特性</w:t>
      </w:r>
    </w:p>
    <w:p w14:paraId="7C80EE5B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（２）来歴</w:t>
      </w:r>
    </w:p>
    <w:p w14:paraId="79451F07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（３）種苗法（平成10年法律第83号）に定める育成者権の侵害の行為を及ぼさない状況</w:t>
      </w:r>
    </w:p>
    <w:p w14:paraId="06C3C529" w14:textId="0D589B3B" w:rsidR="00B92E69" w:rsidRDefault="00B92E69" w:rsidP="005B3C70">
      <w:pPr>
        <w:pStyle w:val="a3"/>
        <w:rPr>
          <w:spacing w:val="0"/>
        </w:rPr>
      </w:pPr>
      <w:r>
        <w:rPr>
          <w:rFonts w:ascii="ＭＳ 明朝" w:hAnsi="ＭＳ 明朝" w:hint="eastAsia"/>
        </w:rPr>
        <w:t>（４）その他</w:t>
      </w:r>
    </w:p>
    <w:p w14:paraId="239BE672" w14:textId="577D0265" w:rsidR="00B92E69" w:rsidRDefault="00B92E69">
      <w:pPr>
        <w:pStyle w:val="a3"/>
        <w:rPr>
          <w:spacing w:val="0"/>
        </w:rPr>
      </w:pPr>
    </w:p>
    <w:sectPr w:rsidR="00B92E69" w:rsidSect="004627CA">
      <w:pgSz w:w="11906" w:h="16838"/>
      <w:pgMar w:top="1134" w:right="1134" w:bottom="1418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71CFB" w14:textId="77777777" w:rsidR="00F44C57" w:rsidRDefault="00F44C57" w:rsidP="00F44C57">
      <w:r>
        <w:separator/>
      </w:r>
    </w:p>
  </w:endnote>
  <w:endnote w:type="continuationSeparator" w:id="0">
    <w:p w14:paraId="58A99597" w14:textId="77777777" w:rsidR="00F44C57" w:rsidRDefault="00F44C57" w:rsidP="00F44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EEB60" w14:textId="77777777" w:rsidR="00F44C57" w:rsidRDefault="00F44C57" w:rsidP="00F44C57">
      <w:r>
        <w:separator/>
      </w:r>
    </w:p>
  </w:footnote>
  <w:footnote w:type="continuationSeparator" w:id="0">
    <w:p w14:paraId="398C63B6" w14:textId="77777777" w:rsidR="00F44C57" w:rsidRDefault="00F44C57" w:rsidP="00F44C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2E69"/>
    <w:rsid w:val="000024E9"/>
    <w:rsid w:val="0012715A"/>
    <w:rsid w:val="00133484"/>
    <w:rsid w:val="001445B1"/>
    <w:rsid w:val="00155613"/>
    <w:rsid w:val="0017668C"/>
    <w:rsid w:val="0019383A"/>
    <w:rsid w:val="001C4551"/>
    <w:rsid w:val="001F3F80"/>
    <w:rsid w:val="00223E4E"/>
    <w:rsid w:val="00272DE7"/>
    <w:rsid w:val="002B29FF"/>
    <w:rsid w:val="002D6BE4"/>
    <w:rsid w:val="002E77BF"/>
    <w:rsid w:val="003436E2"/>
    <w:rsid w:val="0034778C"/>
    <w:rsid w:val="003643FB"/>
    <w:rsid w:val="00374516"/>
    <w:rsid w:val="003C7DE0"/>
    <w:rsid w:val="003D11BD"/>
    <w:rsid w:val="003D57E4"/>
    <w:rsid w:val="00430250"/>
    <w:rsid w:val="00442BEF"/>
    <w:rsid w:val="0044332D"/>
    <w:rsid w:val="004627CA"/>
    <w:rsid w:val="00463260"/>
    <w:rsid w:val="00480BE3"/>
    <w:rsid w:val="004E62DE"/>
    <w:rsid w:val="00511C88"/>
    <w:rsid w:val="0053255A"/>
    <w:rsid w:val="00565752"/>
    <w:rsid w:val="00571E70"/>
    <w:rsid w:val="005B3C70"/>
    <w:rsid w:val="005F1318"/>
    <w:rsid w:val="0061369F"/>
    <w:rsid w:val="006240D6"/>
    <w:rsid w:val="006400FC"/>
    <w:rsid w:val="0067393E"/>
    <w:rsid w:val="006C0BBD"/>
    <w:rsid w:val="006D7C31"/>
    <w:rsid w:val="007345ED"/>
    <w:rsid w:val="00776953"/>
    <w:rsid w:val="007A018A"/>
    <w:rsid w:val="007D4417"/>
    <w:rsid w:val="007F17D6"/>
    <w:rsid w:val="007F47C5"/>
    <w:rsid w:val="0082267F"/>
    <w:rsid w:val="008271C3"/>
    <w:rsid w:val="00837E78"/>
    <w:rsid w:val="008A6D85"/>
    <w:rsid w:val="00956A49"/>
    <w:rsid w:val="00960C8E"/>
    <w:rsid w:val="00962BB4"/>
    <w:rsid w:val="00992C2F"/>
    <w:rsid w:val="009D0D7B"/>
    <w:rsid w:val="009D2382"/>
    <w:rsid w:val="00A13DD9"/>
    <w:rsid w:val="00A3130B"/>
    <w:rsid w:val="00A40960"/>
    <w:rsid w:val="00A51065"/>
    <w:rsid w:val="00A744FB"/>
    <w:rsid w:val="00B07E61"/>
    <w:rsid w:val="00B16C97"/>
    <w:rsid w:val="00B2762B"/>
    <w:rsid w:val="00B33807"/>
    <w:rsid w:val="00B51E4E"/>
    <w:rsid w:val="00B66B29"/>
    <w:rsid w:val="00B732B4"/>
    <w:rsid w:val="00B92E69"/>
    <w:rsid w:val="00BA4E2F"/>
    <w:rsid w:val="00BB6BED"/>
    <w:rsid w:val="00C22861"/>
    <w:rsid w:val="00C241EA"/>
    <w:rsid w:val="00C84895"/>
    <w:rsid w:val="00C87098"/>
    <w:rsid w:val="00C974FB"/>
    <w:rsid w:val="00CA4B71"/>
    <w:rsid w:val="00CB7DF5"/>
    <w:rsid w:val="00D06F28"/>
    <w:rsid w:val="00D30244"/>
    <w:rsid w:val="00D96BFA"/>
    <w:rsid w:val="00DF435D"/>
    <w:rsid w:val="00E70825"/>
    <w:rsid w:val="00EF6CC2"/>
    <w:rsid w:val="00EF6E51"/>
    <w:rsid w:val="00F013C5"/>
    <w:rsid w:val="00F17C09"/>
    <w:rsid w:val="00F30BC2"/>
    <w:rsid w:val="00F3514F"/>
    <w:rsid w:val="00F44C57"/>
    <w:rsid w:val="00F46A49"/>
    <w:rsid w:val="00F54D91"/>
    <w:rsid w:val="00F730C4"/>
    <w:rsid w:val="00F848FA"/>
    <w:rsid w:val="00FB6CFC"/>
    <w:rsid w:val="00FD5C14"/>
    <w:rsid w:val="00FE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3B04339C"/>
  <w15:docId w15:val="{1E1FB71B-AD49-4656-9E80-E557CE6E0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44" w:lineRule="exact"/>
      <w:jc w:val="both"/>
    </w:pPr>
    <w:rPr>
      <w:rFonts w:ascii="Century" w:eastAsia="ＭＳ 明朝" w:hAnsi="Century" w:cs="ＭＳ 明朝"/>
      <w:spacing w:val="-1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44C5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44C57"/>
  </w:style>
  <w:style w:type="paragraph" w:styleId="a6">
    <w:name w:val="footer"/>
    <w:basedOn w:val="a"/>
    <w:link w:val="a7"/>
    <w:uiPriority w:val="99"/>
    <w:unhideWhenUsed/>
    <w:rsid w:val="00F44C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44C57"/>
  </w:style>
  <w:style w:type="paragraph" w:styleId="a8">
    <w:name w:val="Revision"/>
    <w:hidden/>
    <w:uiPriority w:val="99"/>
    <w:semiHidden/>
    <w:rsid w:val="00463260"/>
  </w:style>
  <w:style w:type="paragraph" w:customStyle="1" w:styleId="Default">
    <w:name w:val="Default"/>
    <w:rsid w:val="0082267F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iroyuki_futami120\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718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2024-04-11T10:27:00Z</cp:lastPrinted>
  <dcterms:created xsi:type="dcterms:W3CDTF">2024-04-10T01:45:00Z</dcterms:created>
  <dcterms:modified xsi:type="dcterms:W3CDTF">2025-08-27T00:30:00Z</dcterms:modified>
</cp:coreProperties>
</file>