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DEB4B" w14:textId="548618A5" w:rsidR="00B92E69" w:rsidRDefault="00B92E69">
      <w:pPr>
        <w:pStyle w:val="a3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>様式第４号</w:t>
      </w:r>
    </w:p>
    <w:p w14:paraId="3E986AFF" w14:textId="77777777" w:rsidR="00B92E69" w:rsidRDefault="00B92E69">
      <w:pPr>
        <w:pStyle w:val="a3"/>
        <w:rPr>
          <w:spacing w:val="0"/>
          <w:lang w:eastAsia="zh-CN"/>
        </w:rPr>
      </w:pPr>
    </w:p>
    <w:p w14:paraId="784D8ECD" w14:textId="77777777" w:rsidR="00B92E69" w:rsidRDefault="00B92E69">
      <w:pPr>
        <w:pStyle w:val="a3"/>
        <w:jc w:val="right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 xml:space="preserve">年　月　日　　</w:t>
      </w:r>
    </w:p>
    <w:p w14:paraId="526C4A54" w14:textId="77777777" w:rsidR="00B92E69" w:rsidRDefault="00B92E69">
      <w:pPr>
        <w:pStyle w:val="a3"/>
        <w:rPr>
          <w:spacing w:val="0"/>
          <w:lang w:eastAsia="zh-CN"/>
        </w:rPr>
      </w:pPr>
    </w:p>
    <w:p w14:paraId="1F6C5C19" w14:textId="77777777" w:rsidR="00B92E69" w:rsidRDefault="00B92E69">
      <w:pPr>
        <w:pStyle w:val="a3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 xml:space="preserve">　農林水産事務次官　殿</w:t>
      </w:r>
    </w:p>
    <w:p w14:paraId="1B15EDEC" w14:textId="77777777" w:rsidR="00B92E69" w:rsidRDefault="00B92E69">
      <w:pPr>
        <w:pStyle w:val="a3"/>
        <w:rPr>
          <w:spacing w:val="0"/>
          <w:lang w:eastAsia="zh-CN"/>
        </w:rPr>
      </w:pPr>
    </w:p>
    <w:p w14:paraId="33552B1C" w14:textId="77777777" w:rsidR="00B92E69" w:rsidRDefault="00B92E69">
      <w:pPr>
        <w:pStyle w:val="a3"/>
        <w:rPr>
          <w:spacing w:val="0"/>
          <w:lang w:eastAsia="zh-CN"/>
        </w:rPr>
      </w:pPr>
    </w:p>
    <w:p w14:paraId="6563A9BC" w14:textId="77777777" w:rsidR="00B92E69" w:rsidRDefault="00B92E69">
      <w:pPr>
        <w:pStyle w:val="a3"/>
        <w:rPr>
          <w:spacing w:val="0"/>
          <w:lang w:eastAsia="zh-CN"/>
        </w:rPr>
      </w:pPr>
      <w:r>
        <w:rPr>
          <w:rFonts w:ascii="ＭＳ 明朝" w:hAnsi="ＭＳ 明朝" w:hint="eastAsia"/>
          <w:spacing w:val="0"/>
          <w:lang w:eastAsia="zh-CN"/>
        </w:rPr>
        <w:t xml:space="preserve">                                              </w:t>
      </w:r>
      <w:r>
        <w:rPr>
          <w:rFonts w:ascii="ＭＳ 明朝" w:hAnsi="ＭＳ 明朝" w:hint="eastAsia"/>
          <w:lang w:eastAsia="zh-CN"/>
        </w:rPr>
        <w:t>住所</w:t>
      </w:r>
    </w:p>
    <w:p w14:paraId="3B7385F6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  <w:lang w:eastAsia="zh-CN"/>
        </w:rPr>
        <w:t xml:space="preserve">　　　　　　　　　　　　　　　　　　　　　　　</w:t>
      </w:r>
      <w:r>
        <w:rPr>
          <w:rFonts w:ascii="ＭＳ 明朝" w:hAnsi="ＭＳ 明朝" w:hint="eastAsia"/>
        </w:rPr>
        <w:t>氏名又は名称</w:t>
      </w:r>
    </w:p>
    <w:p w14:paraId="59E70116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　　　　　　　　　　　　　　　　　　　　代表者氏名　　　　　　　</w:t>
      </w:r>
    </w:p>
    <w:p w14:paraId="0E219737" w14:textId="77777777" w:rsidR="00B92E69" w:rsidRDefault="00B92E69">
      <w:pPr>
        <w:pStyle w:val="a3"/>
        <w:rPr>
          <w:spacing w:val="0"/>
        </w:rPr>
      </w:pPr>
    </w:p>
    <w:p w14:paraId="39B2D3E0" w14:textId="77777777" w:rsidR="00B92E69" w:rsidRDefault="00B92E69">
      <w:pPr>
        <w:pStyle w:val="a3"/>
        <w:rPr>
          <w:spacing w:val="0"/>
        </w:rPr>
      </w:pPr>
    </w:p>
    <w:p w14:paraId="1C770960" w14:textId="77777777" w:rsidR="00B92E69" w:rsidRDefault="00B92E69">
      <w:pPr>
        <w:pStyle w:val="a3"/>
        <w:rPr>
          <w:spacing w:val="0"/>
        </w:rPr>
      </w:pPr>
    </w:p>
    <w:p w14:paraId="1DAF68EA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産地品種銘柄の区分変更申請書</w:t>
      </w:r>
    </w:p>
    <w:p w14:paraId="6D58A5F5" w14:textId="77777777" w:rsidR="00B92E69" w:rsidRDefault="00B92E69">
      <w:pPr>
        <w:pStyle w:val="a3"/>
        <w:rPr>
          <w:spacing w:val="0"/>
        </w:rPr>
      </w:pPr>
    </w:p>
    <w:p w14:paraId="7CE396BF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下記の産地品種銘柄について、区分の変更を願いたく、農産物検査に関する基本要領（平成21年５月29日付け21総食第213号総合食料局長通知）Ⅰの第２の４の（２）に基づき下記のとおり、申請します。</w:t>
      </w:r>
    </w:p>
    <w:p w14:paraId="421B0935" w14:textId="77777777" w:rsidR="00B92E69" w:rsidRDefault="00B92E69">
      <w:pPr>
        <w:pStyle w:val="a3"/>
        <w:rPr>
          <w:spacing w:val="0"/>
        </w:rPr>
      </w:pPr>
    </w:p>
    <w:p w14:paraId="223D1EC8" w14:textId="77777777" w:rsidR="00B92E69" w:rsidRDefault="00B92E69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</w:rPr>
        <w:t>記</w:t>
      </w:r>
    </w:p>
    <w:p w14:paraId="1DD2A10C" w14:textId="77777777" w:rsidR="00B92E69" w:rsidRDefault="00B92E69">
      <w:pPr>
        <w:pStyle w:val="a3"/>
        <w:rPr>
          <w:spacing w:val="0"/>
        </w:rPr>
      </w:pPr>
    </w:p>
    <w:p w14:paraId="3478FA4A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１　産地品種銘柄</w:t>
      </w:r>
    </w:p>
    <w:p w14:paraId="2026B3D0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２　区分の変更</w:t>
      </w:r>
    </w:p>
    <w:p w14:paraId="07CCFE9E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３　生産状況</w:t>
      </w:r>
    </w:p>
    <w:p w14:paraId="5E50B4E2" w14:textId="77777777" w:rsidR="00B92E69" w:rsidRDefault="00B92E69">
      <w:pPr>
        <w:pStyle w:val="a3"/>
        <w:spacing w:line="120" w:lineRule="exact"/>
        <w:rPr>
          <w:spacing w:val="0"/>
        </w:rPr>
      </w:pPr>
    </w:p>
    <w:tbl>
      <w:tblPr>
        <w:tblW w:w="0" w:type="auto"/>
        <w:tblInd w:w="441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098"/>
        <w:gridCol w:w="2160"/>
        <w:gridCol w:w="2160"/>
        <w:gridCol w:w="2160"/>
      </w:tblGrid>
      <w:tr w:rsidR="0044332D" w14:paraId="3B4C937E" w14:textId="77777777" w:rsidTr="0044332D">
        <w:trPr>
          <w:cantSplit/>
          <w:trHeight w:hRule="exact" w:val="1026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14:paraId="5CEA4C4D" w14:textId="77777777" w:rsidR="0044332D" w:rsidRDefault="0044332D">
            <w:pPr>
              <w:pStyle w:val="a3"/>
              <w:spacing w:before="224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　　生産年</w:t>
            </w:r>
          </w:p>
          <w:p w14:paraId="237E13E5" w14:textId="77777777" w:rsidR="0044332D" w:rsidRDefault="0044332D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項　目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CDFD93" w14:textId="77777777" w:rsidR="0044332D" w:rsidRDefault="0044332D">
            <w:pPr>
              <w:pStyle w:val="a3"/>
              <w:spacing w:before="224"/>
              <w:jc w:val="center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年産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85D1E3" w14:textId="77777777" w:rsidR="0044332D" w:rsidRDefault="0044332D">
            <w:pPr>
              <w:pStyle w:val="a3"/>
              <w:spacing w:before="224"/>
              <w:jc w:val="center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年産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3D1B102" w14:textId="77777777" w:rsidR="0044332D" w:rsidRDefault="0044332D">
            <w:pPr>
              <w:pStyle w:val="a3"/>
              <w:spacing w:before="224"/>
              <w:jc w:val="center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年産</w:t>
            </w:r>
          </w:p>
        </w:tc>
      </w:tr>
      <w:tr w:rsidR="0044332D" w14:paraId="0A0DDF19" w14:textId="77777777" w:rsidTr="0044332D">
        <w:trPr>
          <w:cantSplit/>
          <w:trHeight w:hRule="exact" w:val="684"/>
        </w:trPr>
        <w:tc>
          <w:tcPr>
            <w:tcW w:w="2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060DB" w14:textId="77777777" w:rsidR="0044332D" w:rsidRDefault="0044332D">
            <w:pPr>
              <w:pStyle w:val="a3"/>
              <w:spacing w:before="224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作付面積（ha)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B0B80E" w14:textId="77777777" w:rsidR="0044332D" w:rsidRDefault="0044332D">
            <w:pPr>
              <w:pStyle w:val="a3"/>
              <w:spacing w:before="224"/>
              <w:rPr>
                <w:spacing w:val="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91CCBA" w14:textId="77777777" w:rsidR="0044332D" w:rsidRDefault="0044332D">
            <w:pPr>
              <w:pStyle w:val="a3"/>
              <w:spacing w:before="224"/>
              <w:rPr>
                <w:spacing w:val="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67B4AB" w14:textId="77777777" w:rsidR="0044332D" w:rsidRDefault="0044332D">
            <w:pPr>
              <w:pStyle w:val="a3"/>
              <w:spacing w:before="224"/>
              <w:rPr>
                <w:spacing w:val="0"/>
              </w:rPr>
            </w:pPr>
          </w:p>
        </w:tc>
      </w:tr>
      <w:tr w:rsidR="0044332D" w14:paraId="0696D532" w14:textId="77777777" w:rsidTr="0044332D">
        <w:trPr>
          <w:cantSplit/>
          <w:trHeight w:hRule="exact" w:val="688"/>
        </w:trPr>
        <w:tc>
          <w:tcPr>
            <w:tcW w:w="2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7242B" w14:textId="77777777" w:rsidR="0044332D" w:rsidRDefault="0044332D">
            <w:pPr>
              <w:pStyle w:val="a3"/>
              <w:spacing w:before="224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検査実績（ｔ）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8036D1A" w14:textId="77777777" w:rsidR="0044332D" w:rsidRDefault="0044332D">
            <w:pPr>
              <w:pStyle w:val="a3"/>
              <w:spacing w:before="224"/>
              <w:rPr>
                <w:spacing w:val="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7D2C00" w14:textId="77777777" w:rsidR="0044332D" w:rsidRDefault="0044332D">
            <w:pPr>
              <w:pStyle w:val="a3"/>
              <w:spacing w:before="224"/>
              <w:rPr>
                <w:spacing w:val="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B0DE6A0" w14:textId="77777777" w:rsidR="0044332D" w:rsidRDefault="0044332D">
            <w:pPr>
              <w:pStyle w:val="a3"/>
              <w:spacing w:before="224"/>
              <w:rPr>
                <w:spacing w:val="0"/>
              </w:rPr>
            </w:pPr>
          </w:p>
        </w:tc>
      </w:tr>
    </w:tbl>
    <w:p w14:paraId="637D8E4B" w14:textId="77777777" w:rsidR="00B92E69" w:rsidRDefault="00B92E69">
      <w:pPr>
        <w:pStyle w:val="a3"/>
        <w:spacing w:line="224" w:lineRule="exact"/>
        <w:rPr>
          <w:spacing w:val="0"/>
        </w:rPr>
      </w:pPr>
    </w:p>
    <w:p w14:paraId="06C3C529" w14:textId="376C6748" w:rsidR="00B92E69" w:rsidRDefault="00B92E69" w:rsidP="00F91D74">
      <w:pPr>
        <w:pStyle w:val="a3"/>
        <w:rPr>
          <w:spacing w:val="0"/>
        </w:rPr>
      </w:pPr>
      <w:r>
        <w:rPr>
          <w:rFonts w:ascii="ＭＳ 明朝" w:hAnsi="ＭＳ 明朝" w:hint="eastAsia"/>
        </w:rPr>
        <w:t>４　区分の変更理由</w:t>
      </w:r>
    </w:p>
    <w:p w14:paraId="239BE672" w14:textId="577D0265" w:rsidR="00B92E69" w:rsidRDefault="00B92E69">
      <w:pPr>
        <w:pStyle w:val="a3"/>
        <w:rPr>
          <w:spacing w:val="0"/>
        </w:rPr>
      </w:pPr>
    </w:p>
    <w:sectPr w:rsidR="00B92E69" w:rsidSect="004627CA">
      <w:pgSz w:w="11906" w:h="16838"/>
      <w:pgMar w:top="1134" w:right="1134" w:bottom="1418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71CFB" w14:textId="77777777" w:rsidR="00F44C57" w:rsidRDefault="00F44C57" w:rsidP="00F44C57">
      <w:r>
        <w:separator/>
      </w:r>
    </w:p>
  </w:endnote>
  <w:endnote w:type="continuationSeparator" w:id="0">
    <w:p w14:paraId="58A99597" w14:textId="77777777" w:rsidR="00F44C57" w:rsidRDefault="00F44C57" w:rsidP="00F44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EEB60" w14:textId="77777777" w:rsidR="00F44C57" w:rsidRDefault="00F44C57" w:rsidP="00F44C57">
      <w:r>
        <w:separator/>
      </w:r>
    </w:p>
  </w:footnote>
  <w:footnote w:type="continuationSeparator" w:id="0">
    <w:p w14:paraId="398C63B6" w14:textId="77777777" w:rsidR="00F44C57" w:rsidRDefault="00F44C57" w:rsidP="00F44C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2E69"/>
    <w:rsid w:val="000024E9"/>
    <w:rsid w:val="0012715A"/>
    <w:rsid w:val="00133484"/>
    <w:rsid w:val="001445B1"/>
    <w:rsid w:val="00155613"/>
    <w:rsid w:val="0017668C"/>
    <w:rsid w:val="0019383A"/>
    <w:rsid w:val="001C4551"/>
    <w:rsid w:val="001F3F80"/>
    <w:rsid w:val="00223E4E"/>
    <w:rsid w:val="00272DE7"/>
    <w:rsid w:val="002B29FF"/>
    <w:rsid w:val="002D6BE4"/>
    <w:rsid w:val="002E77BF"/>
    <w:rsid w:val="003436E2"/>
    <w:rsid w:val="0034778C"/>
    <w:rsid w:val="003643FB"/>
    <w:rsid w:val="00374516"/>
    <w:rsid w:val="003C7DE0"/>
    <w:rsid w:val="003D11BD"/>
    <w:rsid w:val="003D57E4"/>
    <w:rsid w:val="00430250"/>
    <w:rsid w:val="00442BEF"/>
    <w:rsid w:val="0044332D"/>
    <w:rsid w:val="004627CA"/>
    <w:rsid w:val="00463260"/>
    <w:rsid w:val="00480BE3"/>
    <w:rsid w:val="004E62DE"/>
    <w:rsid w:val="00511C88"/>
    <w:rsid w:val="0053255A"/>
    <w:rsid w:val="00565752"/>
    <w:rsid w:val="00571E70"/>
    <w:rsid w:val="005F1318"/>
    <w:rsid w:val="0061369F"/>
    <w:rsid w:val="006240D6"/>
    <w:rsid w:val="006400FC"/>
    <w:rsid w:val="0067393E"/>
    <w:rsid w:val="006C0BBD"/>
    <w:rsid w:val="006D7C31"/>
    <w:rsid w:val="007345ED"/>
    <w:rsid w:val="00776953"/>
    <w:rsid w:val="007A018A"/>
    <w:rsid w:val="007D4417"/>
    <w:rsid w:val="007F17D6"/>
    <w:rsid w:val="007F47C5"/>
    <w:rsid w:val="0082267F"/>
    <w:rsid w:val="00837E78"/>
    <w:rsid w:val="008A6D85"/>
    <w:rsid w:val="00956A49"/>
    <w:rsid w:val="00960C8E"/>
    <w:rsid w:val="00962BB4"/>
    <w:rsid w:val="00992C2F"/>
    <w:rsid w:val="009D0D7B"/>
    <w:rsid w:val="009D2382"/>
    <w:rsid w:val="00A13DD9"/>
    <w:rsid w:val="00A3130B"/>
    <w:rsid w:val="00A40960"/>
    <w:rsid w:val="00A51065"/>
    <w:rsid w:val="00A744FB"/>
    <w:rsid w:val="00B07E61"/>
    <w:rsid w:val="00B16C97"/>
    <w:rsid w:val="00B2762B"/>
    <w:rsid w:val="00B51E4E"/>
    <w:rsid w:val="00B66B29"/>
    <w:rsid w:val="00B732B4"/>
    <w:rsid w:val="00B92E69"/>
    <w:rsid w:val="00BA4E2F"/>
    <w:rsid w:val="00BB6BED"/>
    <w:rsid w:val="00C22861"/>
    <w:rsid w:val="00C241EA"/>
    <w:rsid w:val="00C84895"/>
    <w:rsid w:val="00C87098"/>
    <w:rsid w:val="00C974FB"/>
    <w:rsid w:val="00CA4B71"/>
    <w:rsid w:val="00CB7DF5"/>
    <w:rsid w:val="00D06F28"/>
    <w:rsid w:val="00D30244"/>
    <w:rsid w:val="00D96BFA"/>
    <w:rsid w:val="00DC132A"/>
    <w:rsid w:val="00DF435D"/>
    <w:rsid w:val="00E70825"/>
    <w:rsid w:val="00ED0F61"/>
    <w:rsid w:val="00EF6CC2"/>
    <w:rsid w:val="00EF6E51"/>
    <w:rsid w:val="00F013C5"/>
    <w:rsid w:val="00F17C09"/>
    <w:rsid w:val="00F30BC2"/>
    <w:rsid w:val="00F3514F"/>
    <w:rsid w:val="00F44C57"/>
    <w:rsid w:val="00F46A49"/>
    <w:rsid w:val="00F54D91"/>
    <w:rsid w:val="00F730C4"/>
    <w:rsid w:val="00F848FA"/>
    <w:rsid w:val="00F91D74"/>
    <w:rsid w:val="00FB6CFC"/>
    <w:rsid w:val="00FD5C14"/>
    <w:rsid w:val="00FE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3B04339C"/>
  <w15:docId w15:val="{1E1FB71B-AD49-4656-9E80-E557CE6E0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44" w:lineRule="exact"/>
      <w:jc w:val="both"/>
    </w:pPr>
    <w:rPr>
      <w:rFonts w:ascii="Century" w:eastAsia="ＭＳ 明朝" w:hAnsi="Century" w:cs="ＭＳ 明朝"/>
      <w:spacing w:val="-1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44C5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4C57"/>
  </w:style>
  <w:style w:type="paragraph" w:styleId="a6">
    <w:name w:val="footer"/>
    <w:basedOn w:val="a"/>
    <w:link w:val="a7"/>
    <w:uiPriority w:val="99"/>
    <w:unhideWhenUsed/>
    <w:rsid w:val="00F44C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4C57"/>
  </w:style>
  <w:style w:type="paragraph" w:styleId="a8">
    <w:name w:val="Revision"/>
    <w:hidden/>
    <w:uiPriority w:val="99"/>
    <w:semiHidden/>
    <w:rsid w:val="00463260"/>
  </w:style>
  <w:style w:type="paragraph" w:customStyle="1" w:styleId="Default">
    <w:name w:val="Default"/>
    <w:rsid w:val="0082267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iroyuki_futami120\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718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2024-04-11T10:27:00Z</cp:lastPrinted>
  <dcterms:created xsi:type="dcterms:W3CDTF">2024-04-10T01:45:00Z</dcterms:created>
  <dcterms:modified xsi:type="dcterms:W3CDTF">2025-08-27T00:35:00Z</dcterms:modified>
</cp:coreProperties>
</file>