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081D70" w14:textId="77777777" w:rsidR="00B92E69" w:rsidRDefault="00B92E69">
      <w:pPr>
        <w:pStyle w:val="a3"/>
        <w:rPr>
          <w:spacing w:val="0"/>
          <w:lang w:eastAsia="zh-CN"/>
        </w:rPr>
      </w:pPr>
      <w:r>
        <w:rPr>
          <w:rFonts w:ascii="ＭＳ 明朝" w:hAnsi="ＭＳ 明朝" w:hint="eastAsia"/>
          <w:lang w:eastAsia="zh-CN"/>
        </w:rPr>
        <w:t>様式第１－１号</w:t>
      </w:r>
    </w:p>
    <w:p w14:paraId="195E47C7" w14:textId="77777777" w:rsidR="00B92E69" w:rsidRDefault="00B92E69">
      <w:pPr>
        <w:pStyle w:val="a3"/>
        <w:jc w:val="right"/>
        <w:rPr>
          <w:spacing w:val="0"/>
          <w:lang w:eastAsia="zh-CN"/>
        </w:rPr>
      </w:pPr>
      <w:r>
        <w:rPr>
          <w:rFonts w:ascii="ＭＳ 明朝" w:hAnsi="ＭＳ 明朝" w:hint="eastAsia"/>
          <w:lang w:eastAsia="zh-CN"/>
        </w:rPr>
        <w:t xml:space="preserve">年　月　日　</w:t>
      </w:r>
    </w:p>
    <w:p w14:paraId="50F45AF5" w14:textId="77777777" w:rsidR="00B92E69" w:rsidRDefault="00B92E69">
      <w:pPr>
        <w:pStyle w:val="a3"/>
        <w:rPr>
          <w:spacing w:val="0"/>
          <w:lang w:eastAsia="zh-CN"/>
        </w:rPr>
      </w:pPr>
    </w:p>
    <w:p w14:paraId="495255A6" w14:textId="77777777" w:rsidR="00B92E69" w:rsidRDefault="00B92E69">
      <w:pPr>
        <w:pStyle w:val="a3"/>
        <w:rPr>
          <w:spacing w:val="0"/>
        </w:rPr>
      </w:pPr>
      <w:r>
        <w:rPr>
          <w:rFonts w:ascii="ＭＳ 明朝" w:hAnsi="ＭＳ 明朝" w:hint="eastAsia"/>
          <w:lang w:eastAsia="zh-CN"/>
        </w:rPr>
        <w:t xml:space="preserve">　</w:t>
      </w:r>
      <w:r>
        <w:rPr>
          <w:rFonts w:ascii="ＭＳ 明朝" w:hAnsi="ＭＳ 明朝" w:hint="eastAsia"/>
        </w:rPr>
        <w:t>農林水産大臣　殿</w:t>
      </w:r>
    </w:p>
    <w:p w14:paraId="76ACA9AD" w14:textId="77777777" w:rsidR="00B92E69" w:rsidRDefault="00B92E69">
      <w:pPr>
        <w:pStyle w:val="a3"/>
        <w:rPr>
          <w:spacing w:val="0"/>
        </w:rPr>
      </w:pPr>
    </w:p>
    <w:p w14:paraId="58F65306" w14:textId="77777777" w:rsidR="00B92E69" w:rsidRPr="00EF6E51" w:rsidRDefault="00B92E69">
      <w:pPr>
        <w:pStyle w:val="a3"/>
        <w:rPr>
          <w:spacing w:val="0"/>
        </w:rPr>
      </w:pPr>
    </w:p>
    <w:p w14:paraId="7CDBECB6" w14:textId="77777777" w:rsidR="00B92E69" w:rsidRDefault="00B92E69">
      <w:pPr>
        <w:pStyle w:val="a3"/>
        <w:rPr>
          <w:spacing w:val="0"/>
        </w:rPr>
      </w:pPr>
      <w:r>
        <w:rPr>
          <w:rFonts w:ascii="ＭＳ 明朝" w:hAnsi="ＭＳ 明朝" w:hint="eastAsia"/>
          <w:spacing w:val="0"/>
        </w:rPr>
        <w:t xml:space="preserve">                                              </w:t>
      </w:r>
      <w:r>
        <w:rPr>
          <w:rFonts w:ascii="ＭＳ 明朝" w:hAnsi="ＭＳ 明朝" w:hint="eastAsia"/>
        </w:rPr>
        <w:t>住所</w:t>
      </w:r>
    </w:p>
    <w:p w14:paraId="1C14F2A9" w14:textId="77777777" w:rsidR="00B92E69" w:rsidRDefault="00B92E69">
      <w:pPr>
        <w:pStyle w:val="a3"/>
        <w:rPr>
          <w:spacing w:val="0"/>
        </w:rPr>
      </w:pPr>
      <w:r>
        <w:rPr>
          <w:rFonts w:ascii="ＭＳ 明朝" w:hAnsi="ＭＳ 明朝" w:hint="eastAsia"/>
        </w:rPr>
        <w:t xml:space="preserve">　　　　　　　　　　　　　　　　　　　　　　　氏名又は名称</w:t>
      </w:r>
    </w:p>
    <w:p w14:paraId="6AAE10A3" w14:textId="77777777" w:rsidR="00B92E69" w:rsidRDefault="00B92E69">
      <w:pPr>
        <w:pStyle w:val="a3"/>
        <w:rPr>
          <w:spacing w:val="0"/>
        </w:rPr>
      </w:pPr>
      <w:r>
        <w:rPr>
          <w:rFonts w:ascii="ＭＳ 明朝" w:hAnsi="ＭＳ 明朝" w:hint="eastAsia"/>
        </w:rPr>
        <w:t xml:space="preserve">　　　　　　　　　　　　　　　　　　　　　　　代表者氏名　　　　　　　</w:t>
      </w:r>
    </w:p>
    <w:p w14:paraId="32C135DA" w14:textId="77777777" w:rsidR="00B92E69" w:rsidRDefault="00B92E69">
      <w:pPr>
        <w:pStyle w:val="a3"/>
        <w:rPr>
          <w:spacing w:val="0"/>
        </w:rPr>
      </w:pPr>
    </w:p>
    <w:p w14:paraId="393BB09B" w14:textId="77777777" w:rsidR="00B92E69" w:rsidRDefault="00B92E69">
      <w:pPr>
        <w:pStyle w:val="a3"/>
        <w:rPr>
          <w:spacing w:val="0"/>
        </w:rPr>
      </w:pPr>
    </w:p>
    <w:p w14:paraId="41F2FDEE" w14:textId="77777777" w:rsidR="00B92E69" w:rsidRDefault="00B92E69">
      <w:pPr>
        <w:pStyle w:val="a3"/>
        <w:rPr>
          <w:spacing w:val="0"/>
        </w:rPr>
      </w:pPr>
    </w:p>
    <w:p w14:paraId="22046236" w14:textId="77777777" w:rsidR="00B92E69" w:rsidRDefault="00B92E69">
      <w:pPr>
        <w:pStyle w:val="a3"/>
        <w:rPr>
          <w:spacing w:val="0"/>
        </w:rPr>
      </w:pPr>
      <w:r>
        <w:rPr>
          <w:rFonts w:ascii="ＭＳ 明朝" w:hAnsi="ＭＳ 明朝" w:hint="eastAsia"/>
        </w:rPr>
        <w:t xml:space="preserve">　　　銘柄の設定等申請書</w:t>
      </w:r>
    </w:p>
    <w:p w14:paraId="1D3887CA" w14:textId="77777777" w:rsidR="00B92E69" w:rsidRDefault="00B92E69">
      <w:pPr>
        <w:pStyle w:val="a3"/>
        <w:rPr>
          <w:spacing w:val="0"/>
        </w:rPr>
      </w:pPr>
    </w:p>
    <w:p w14:paraId="35AC6620" w14:textId="77777777" w:rsidR="003D11BD" w:rsidRDefault="00B92E69">
      <w:pPr>
        <w:pStyle w:val="a3"/>
        <w:rPr>
          <w:rFonts w:ascii="ＭＳ 明朝" w:hAnsi="ＭＳ 明朝"/>
        </w:rPr>
      </w:pPr>
      <w:r>
        <w:rPr>
          <w:rFonts w:ascii="ＭＳ 明朝" w:hAnsi="ＭＳ 明朝" w:hint="eastAsia"/>
        </w:rPr>
        <w:t xml:space="preserve">　下記の農産物について、農産物規格規程（平成13年農林水産省告示244号）の変更を願</w:t>
      </w:r>
    </w:p>
    <w:p w14:paraId="1CBDFF84" w14:textId="36A366D2" w:rsidR="00B92E69" w:rsidRDefault="00B92E69">
      <w:pPr>
        <w:pStyle w:val="a3"/>
        <w:rPr>
          <w:spacing w:val="0"/>
        </w:rPr>
      </w:pPr>
      <w:r>
        <w:rPr>
          <w:rFonts w:ascii="ＭＳ 明朝" w:hAnsi="ＭＳ 明朝" w:hint="eastAsia"/>
        </w:rPr>
        <w:t>いたく申請します。</w:t>
      </w:r>
    </w:p>
    <w:p w14:paraId="40002818" w14:textId="77777777" w:rsidR="00B92E69" w:rsidRDefault="00B92E69">
      <w:pPr>
        <w:pStyle w:val="a3"/>
        <w:rPr>
          <w:spacing w:val="0"/>
        </w:rPr>
      </w:pPr>
    </w:p>
    <w:p w14:paraId="610F02F3" w14:textId="77777777" w:rsidR="00B92E69" w:rsidRDefault="00B92E69">
      <w:pPr>
        <w:pStyle w:val="a3"/>
        <w:jc w:val="center"/>
        <w:rPr>
          <w:spacing w:val="0"/>
        </w:rPr>
      </w:pPr>
      <w:r>
        <w:rPr>
          <w:rFonts w:ascii="ＭＳ 明朝" w:hAnsi="ＭＳ 明朝" w:hint="eastAsia"/>
        </w:rPr>
        <w:t>記</w:t>
      </w:r>
    </w:p>
    <w:p w14:paraId="17F10324" w14:textId="77777777" w:rsidR="00B92E69" w:rsidRDefault="00B92E69">
      <w:pPr>
        <w:pStyle w:val="a3"/>
        <w:rPr>
          <w:spacing w:val="0"/>
        </w:rPr>
      </w:pPr>
    </w:p>
    <w:p w14:paraId="14122DE9" w14:textId="77777777" w:rsidR="00B92E69" w:rsidRDefault="00B92E69">
      <w:pPr>
        <w:pStyle w:val="a3"/>
        <w:rPr>
          <w:spacing w:val="0"/>
        </w:rPr>
      </w:pPr>
      <w:r>
        <w:rPr>
          <w:rFonts w:ascii="ＭＳ 明朝" w:hAnsi="ＭＳ 明朝" w:hint="eastAsia"/>
        </w:rPr>
        <w:t>１　申請を行う内容</w:t>
      </w:r>
    </w:p>
    <w:p w14:paraId="1877EF1B" w14:textId="77777777" w:rsidR="00B92E69" w:rsidRDefault="00B92E69">
      <w:pPr>
        <w:pStyle w:val="a3"/>
        <w:rPr>
          <w:spacing w:val="0"/>
        </w:rPr>
      </w:pPr>
      <w:r>
        <w:rPr>
          <w:rFonts w:ascii="ＭＳ 明朝" w:hAnsi="ＭＳ 明朝" w:hint="eastAsia"/>
        </w:rPr>
        <w:t>２　銘柄の区分</w:t>
      </w:r>
    </w:p>
    <w:p w14:paraId="4C1C9FC5" w14:textId="77777777" w:rsidR="00B92E69" w:rsidRDefault="00B92E69">
      <w:pPr>
        <w:pStyle w:val="a3"/>
        <w:rPr>
          <w:spacing w:val="0"/>
        </w:rPr>
      </w:pPr>
      <w:r>
        <w:rPr>
          <w:rFonts w:ascii="ＭＳ 明朝" w:hAnsi="ＭＳ 明朝" w:hint="eastAsia"/>
        </w:rPr>
        <w:t>３　農産物の種類</w:t>
      </w:r>
    </w:p>
    <w:p w14:paraId="4B3CC182" w14:textId="1E6860FF" w:rsidR="00B92E69" w:rsidRDefault="00B92E69">
      <w:pPr>
        <w:pStyle w:val="a3"/>
        <w:rPr>
          <w:spacing w:val="0"/>
        </w:rPr>
      </w:pPr>
      <w:r>
        <w:rPr>
          <w:rFonts w:ascii="ＭＳ 明朝" w:hAnsi="ＭＳ 明朝" w:hint="eastAsia"/>
        </w:rPr>
        <w:t>４　産地</w:t>
      </w:r>
    </w:p>
    <w:p w14:paraId="74D88386" w14:textId="0D482E35" w:rsidR="00B92E69" w:rsidRDefault="00B92E69" w:rsidP="00D06F28">
      <w:pPr>
        <w:pStyle w:val="a3"/>
        <w:spacing w:before="240"/>
        <w:rPr>
          <w:spacing w:val="0"/>
        </w:rPr>
      </w:pPr>
      <w:r>
        <w:rPr>
          <w:rFonts w:ascii="ＭＳ 明朝" w:hAnsi="ＭＳ 明朝" w:hint="eastAsia"/>
        </w:rPr>
        <w:t xml:space="preserve">５　</w:t>
      </w:r>
      <w:r w:rsidR="00D06F28">
        <w:rPr>
          <w:rFonts w:ascii="ＭＳ 明朝" w:hAnsi="ＭＳ 明朝"/>
        </w:rPr>
        <w:ruby>
          <w:rubyPr>
            <w:rubyAlign w:val="distributeSpace"/>
            <w:hps w:val="14"/>
            <w:hpsRaise w:val="22"/>
            <w:hpsBaseText w:val="24"/>
            <w:lid w:val="ja-JP"/>
          </w:rubyPr>
          <w:rt>
            <w:r w:rsidR="00D06F28" w:rsidRPr="00D06F28">
              <w:rPr>
                <w:rFonts w:ascii="ＭＳ 明朝" w:hAnsi="ＭＳ 明朝"/>
                <w:sz w:val="14"/>
              </w:rPr>
              <w:t>ふりがな</w:t>
            </w:r>
          </w:rt>
          <w:rubyBase>
            <w:r w:rsidR="00D06F28">
              <w:rPr>
                <w:rFonts w:ascii="ＭＳ 明朝" w:hAnsi="ＭＳ 明朝"/>
              </w:rPr>
              <w:t>品種名</w:t>
            </w:r>
          </w:rubyBase>
        </w:ruby>
      </w:r>
    </w:p>
    <w:p w14:paraId="313A952E" w14:textId="77777777" w:rsidR="00B92E69" w:rsidRDefault="00B92E69">
      <w:pPr>
        <w:pStyle w:val="a3"/>
        <w:rPr>
          <w:spacing w:val="0"/>
        </w:rPr>
      </w:pPr>
      <w:r>
        <w:rPr>
          <w:rFonts w:ascii="ＭＳ 明朝" w:hAnsi="ＭＳ 明朝" w:hint="eastAsia"/>
        </w:rPr>
        <w:t>６　必須・選択の区分</w:t>
      </w:r>
    </w:p>
    <w:p w14:paraId="2F79D5F6" w14:textId="77777777" w:rsidR="00B92E69" w:rsidRDefault="00B92E69">
      <w:pPr>
        <w:pStyle w:val="a3"/>
        <w:rPr>
          <w:spacing w:val="0"/>
        </w:rPr>
      </w:pPr>
      <w:r>
        <w:rPr>
          <w:rFonts w:ascii="ＭＳ 明朝" w:hAnsi="ＭＳ 明朝" w:hint="eastAsia"/>
        </w:rPr>
        <w:t>７　申請する理由</w:t>
      </w:r>
    </w:p>
    <w:p w14:paraId="749CC084" w14:textId="3EA111C3" w:rsidR="00B92E69" w:rsidRDefault="00B92E69">
      <w:pPr>
        <w:pStyle w:val="a3"/>
        <w:rPr>
          <w:spacing w:val="0"/>
        </w:rPr>
      </w:pPr>
      <w:r>
        <w:rPr>
          <w:rFonts w:ascii="ＭＳ 明朝" w:hAnsi="ＭＳ 明朝" w:hint="eastAsia"/>
        </w:rPr>
        <w:t>８　生産状況</w:t>
      </w:r>
    </w:p>
    <w:p w14:paraId="3C92895B" w14:textId="77777777" w:rsidR="00B92E69" w:rsidRDefault="00B92E69">
      <w:pPr>
        <w:pStyle w:val="a3"/>
        <w:rPr>
          <w:spacing w:val="0"/>
        </w:rPr>
      </w:pPr>
      <w:r>
        <w:rPr>
          <w:rFonts w:ascii="ＭＳ 明朝" w:hAnsi="ＭＳ 明朝" w:hint="eastAsia"/>
        </w:rPr>
        <w:t>９　検査を行う予定の登録検査機関名</w:t>
      </w:r>
    </w:p>
    <w:p w14:paraId="5CAC3635" w14:textId="77777777" w:rsidR="00B92E69" w:rsidRDefault="00B92E69">
      <w:pPr>
        <w:pStyle w:val="a3"/>
        <w:rPr>
          <w:spacing w:val="0"/>
        </w:rPr>
      </w:pPr>
      <w:r>
        <w:rPr>
          <w:rFonts w:ascii="ＭＳ 明朝" w:hAnsi="ＭＳ 明朝" w:hint="eastAsia"/>
        </w:rPr>
        <w:t>10　品種の特性等</w:t>
      </w:r>
    </w:p>
    <w:p w14:paraId="55A87A66" w14:textId="77777777" w:rsidR="00B92E69" w:rsidRDefault="00B92E69">
      <w:pPr>
        <w:pStyle w:val="a3"/>
        <w:rPr>
          <w:spacing w:val="0"/>
        </w:rPr>
      </w:pPr>
      <w:r>
        <w:rPr>
          <w:rFonts w:ascii="ＭＳ 明朝" w:hAnsi="ＭＳ 明朝" w:hint="eastAsia"/>
        </w:rPr>
        <w:t>（１）４の産地での農産物の特性及び生育の特性</w:t>
      </w:r>
    </w:p>
    <w:p w14:paraId="3B6C9184" w14:textId="77777777" w:rsidR="00B92E69" w:rsidRDefault="00B92E69">
      <w:pPr>
        <w:pStyle w:val="a3"/>
        <w:rPr>
          <w:spacing w:val="0"/>
        </w:rPr>
      </w:pPr>
      <w:r>
        <w:rPr>
          <w:rFonts w:ascii="ＭＳ 明朝" w:hAnsi="ＭＳ 明朝" w:hint="eastAsia"/>
        </w:rPr>
        <w:t>（２）来歴</w:t>
      </w:r>
    </w:p>
    <w:p w14:paraId="4F175576" w14:textId="77777777" w:rsidR="00B92E69" w:rsidRDefault="00B92E69">
      <w:pPr>
        <w:pStyle w:val="a3"/>
        <w:rPr>
          <w:spacing w:val="0"/>
        </w:rPr>
      </w:pPr>
      <w:r>
        <w:rPr>
          <w:rFonts w:ascii="ＭＳ 明朝" w:hAnsi="ＭＳ 明朝" w:hint="eastAsia"/>
        </w:rPr>
        <w:t>（３）種苗法（平成10年法律第83号）に定める育成者権の侵害の行為を及ぼさない状況</w:t>
      </w:r>
    </w:p>
    <w:p w14:paraId="4D3667E8" w14:textId="77777777" w:rsidR="00B92E69" w:rsidRDefault="00B92E69">
      <w:pPr>
        <w:pStyle w:val="a3"/>
        <w:rPr>
          <w:rFonts w:ascii="ＭＳ 明朝" w:hAnsi="ＭＳ 明朝"/>
        </w:rPr>
      </w:pPr>
      <w:r>
        <w:rPr>
          <w:rFonts w:ascii="ＭＳ 明朝" w:hAnsi="ＭＳ 明朝" w:hint="eastAsia"/>
        </w:rPr>
        <w:t>（４）その他</w:t>
      </w:r>
    </w:p>
    <w:p w14:paraId="79CCCF2B" w14:textId="77777777" w:rsidR="00DA1962" w:rsidRDefault="00DA1962">
      <w:pPr>
        <w:pStyle w:val="a3"/>
        <w:rPr>
          <w:rFonts w:ascii="ＭＳ 明朝" w:hAnsi="ＭＳ 明朝"/>
        </w:rPr>
      </w:pPr>
    </w:p>
    <w:p w14:paraId="1CDA766F" w14:textId="77777777" w:rsidR="00DA1962" w:rsidRDefault="00DA1962">
      <w:pPr>
        <w:pStyle w:val="a3"/>
        <w:rPr>
          <w:rFonts w:ascii="ＭＳ 明朝" w:hAnsi="ＭＳ 明朝"/>
        </w:rPr>
      </w:pPr>
    </w:p>
    <w:p w14:paraId="4D5A8B83" w14:textId="77777777" w:rsidR="00DA1962" w:rsidRDefault="00DA1962">
      <w:pPr>
        <w:pStyle w:val="a3"/>
        <w:rPr>
          <w:rFonts w:ascii="ＭＳ 明朝" w:hAnsi="ＭＳ 明朝"/>
        </w:rPr>
      </w:pPr>
    </w:p>
    <w:p w14:paraId="1052919D" w14:textId="77777777" w:rsidR="00DA1962" w:rsidRDefault="00DA1962">
      <w:pPr>
        <w:pStyle w:val="a3"/>
        <w:rPr>
          <w:rFonts w:ascii="ＭＳ 明朝" w:hAnsi="ＭＳ 明朝"/>
        </w:rPr>
      </w:pPr>
    </w:p>
    <w:p w14:paraId="4C508390" w14:textId="77777777" w:rsidR="00DA1962" w:rsidRDefault="00DA1962">
      <w:pPr>
        <w:pStyle w:val="a3"/>
        <w:rPr>
          <w:rFonts w:ascii="ＭＳ 明朝" w:hAnsi="ＭＳ 明朝"/>
        </w:rPr>
      </w:pPr>
    </w:p>
    <w:p w14:paraId="2E1840D9" w14:textId="77777777" w:rsidR="00DA1962" w:rsidRDefault="00DA1962">
      <w:pPr>
        <w:pStyle w:val="a3"/>
        <w:rPr>
          <w:rFonts w:ascii="ＭＳ 明朝" w:hAnsi="ＭＳ 明朝"/>
        </w:rPr>
      </w:pPr>
    </w:p>
    <w:p w14:paraId="0B67C61F" w14:textId="77777777" w:rsidR="00DA1962" w:rsidRDefault="00DA1962">
      <w:pPr>
        <w:pStyle w:val="a3"/>
        <w:rPr>
          <w:rFonts w:ascii="ＭＳ 明朝" w:hAnsi="ＭＳ 明朝"/>
        </w:rPr>
      </w:pPr>
    </w:p>
    <w:p w14:paraId="3DF592A9" w14:textId="77777777" w:rsidR="00DA1962" w:rsidRDefault="00DA1962" w:rsidP="00DA1962">
      <w:pPr>
        <w:pStyle w:val="a3"/>
        <w:rPr>
          <w:spacing w:val="0"/>
          <w:lang w:eastAsia="zh-CN"/>
        </w:rPr>
      </w:pPr>
      <w:r>
        <w:rPr>
          <w:rFonts w:ascii="ＭＳ 明朝" w:hAnsi="ＭＳ 明朝" w:hint="eastAsia"/>
          <w:lang w:eastAsia="zh-CN"/>
        </w:rPr>
        <w:lastRenderedPageBreak/>
        <w:t>様式第１－４号</w:t>
      </w:r>
    </w:p>
    <w:p w14:paraId="11083D3B" w14:textId="77777777" w:rsidR="00DA1962" w:rsidRDefault="00DA1962" w:rsidP="00DA1962">
      <w:pPr>
        <w:pStyle w:val="a3"/>
        <w:jc w:val="right"/>
        <w:rPr>
          <w:spacing w:val="0"/>
          <w:lang w:eastAsia="zh-CN"/>
        </w:rPr>
      </w:pPr>
      <w:r>
        <w:rPr>
          <w:rFonts w:ascii="ＭＳ 明朝" w:hAnsi="ＭＳ 明朝" w:hint="eastAsia"/>
          <w:lang w:eastAsia="zh-CN"/>
        </w:rPr>
        <w:t xml:space="preserve">年　月　日　</w:t>
      </w:r>
    </w:p>
    <w:p w14:paraId="0421C020" w14:textId="77777777" w:rsidR="00DA1962" w:rsidRDefault="00DA1962" w:rsidP="00DA1962">
      <w:pPr>
        <w:pStyle w:val="a3"/>
        <w:rPr>
          <w:spacing w:val="0"/>
          <w:lang w:eastAsia="zh-CN"/>
        </w:rPr>
      </w:pPr>
    </w:p>
    <w:p w14:paraId="1DD44E3D" w14:textId="77777777" w:rsidR="00DA1962" w:rsidRDefault="00DA1962" w:rsidP="00DA1962">
      <w:pPr>
        <w:pStyle w:val="a3"/>
        <w:rPr>
          <w:spacing w:val="0"/>
          <w:lang w:eastAsia="zh-CN"/>
        </w:rPr>
      </w:pPr>
      <w:r>
        <w:rPr>
          <w:rFonts w:ascii="ＭＳ 明朝" w:hAnsi="ＭＳ 明朝" w:hint="eastAsia"/>
          <w:lang w:eastAsia="zh-CN"/>
        </w:rPr>
        <w:t xml:space="preserve">　申請者　殿</w:t>
      </w:r>
    </w:p>
    <w:p w14:paraId="74CA3FFE" w14:textId="77777777" w:rsidR="00DA1962" w:rsidRDefault="00DA1962" w:rsidP="00DA1962">
      <w:pPr>
        <w:pStyle w:val="a3"/>
        <w:rPr>
          <w:spacing w:val="0"/>
          <w:lang w:eastAsia="zh-CN"/>
        </w:rPr>
      </w:pPr>
    </w:p>
    <w:p w14:paraId="0E05D835" w14:textId="77777777" w:rsidR="00DA1962" w:rsidRDefault="00DA1962" w:rsidP="00DA1962">
      <w:pPr>
        <w:pStyle w:val="a3"/>
        <w:rPr>
          <w:spacing w:val="0"/>
          <w:lang w:eastAsia="zh-CN"/>
        </w:rPr>
      </w:pPr>
    </w:p>
    <w:p w14:paraId="11441025" w14:textId="77777777" w:rsidR="00DA1962" w:rsidRDefault="00DA1962" w:rsidP="00DA1962">
      <w:pPr>
        <w:pStyle w:val="a3"/>
        <w:jc w:val="right"/>
        <w:rPr>
          <w:spacing w:val="0"/>
          <w:lang w:eastAsia="zh-CN"/>
        </w:rPr>
      </w:pPr>
      <w:r>
        <w:rPr>
          <w:rFonts w:ascii="ＭＳ 明朝" w:hAnsi="ＭＳ 明朝" w:hint="eastAsia"/>
          <w:lang w:eastAsia="zh-CN"/>
        </w:rPr>
        <w:t xml:space="preserve">（登録検査機関）　　　　　　　　</w:t>
      </w:r>
    </w:p>
    <w:p w14:paraId="7B2C1954" w14:textId="77777777" w:rsidR="00DA1962" w:rsidRDefault="00DA1962" w:rsidP="00DA1962">
      <w:pPr>
        <w:pStyle w:val="a3"/>
        <w:jc w:val="right"/>
        <w:rPr>
          <w:spacing w:val="0"/>
        </w:rPr>
      </w:pPr>
      <w:r>
        <w:rPr>
          <w:rFonts w:ascii="ＭＳ 明朝" w:hAnsi="ＭＳ 明朝" w:hint="eastAsia"/>
          <w:spacing w:val="0"/>
          <w:lang w:eastAsia="zh-CN"/>
        </w:rPr>
        <w:t xml:space="preserve"> </w:t>
      </w:r>
      <w:r>
        <w:rPr>
          <w:rFonts w:ascii="ＭＳ 明朝" w:hAnsi="ＭＳ 明朝" w:hint="eastAsia"/>
        </w:rPr>
        <w:t xml:space="preserve">住所　　　　　　　　　　　　　</w:t>
      </w:r>
    </w:p>
    <w:p w14:paraId="65D4AD11" w14:textId="77777777" w:rsidR="00DA1962" w:rsidRDefault="00DA1962" w:rsidP="00DA1962">
      <w:pPr>
        <w:pStyle w:val="a3"/>
        <w:jc w:val="right"/>
        <w:rPr>
          <w:spacing w:val="0"/>
        </w:rPr>
      </w:pPr>
      <w:r>
        <w:rPr>
          <w:rFonts w:ascii="ＭＳ 明朝" w:hAnsi="ＭＳ 明朝" w:hint="eastAsia"/>
        </w:rPr>
        <w:t xml:space="preserve">氏名又は名称　　　　　　　　　</w:t>
      </w:r>
    </w:p>
    <w:p w14:paraId="2B004144" w14:textId="77777777" w:rsidR="00DA1962" w:rsidRDefault="00DA1962" w:rsidP="00DA1962">
      <w:pPr>
        <w:pStyle w:val="a3"/>
        <w:jc w:val="right"/>
        <w:rPr>
          <w:spacing w:val="0"/>
        </w:rPr>
      </w:pPr>
      <w:r>
        <w:rPr>
          <w:rFonts w:ascii="ＭＳ 明朝" w:hAnsi="ＭＳ 明朝" w:hint="eastAsia"/>
        </w:rPr>
        <w:t xml:space="preserve">代表者氏名　　　　　　　　　　</w:t>
      </w:r>
    </w:p>
    <w:p w14:paraId="43D48A3F" w14:textId="77777777" w:rsidR="00DA1962" w:rsidRDefault="00DA1962" w:rsidP="00DA1962">
      <w:pPr>
        <w:pStyle w:val="a3"/>
        <w:rPr>
          <w:spacing w:val="0"/>
        </w:rPr>
      </w:pPr>
    </w:p>
    <w:p w14:paraId="4BC863BC" w14:textId="77777777" w:rsidR="00DA1962" w:rsidRDefault="00DA1962" w:rsidP="00DA1962">
      <w:pPr>
        <w:pStyle w:val="a3"/>
        <w:rPr>
          <w:spacing w:val="0"/>
        </w:rPr>
      </w:pPr>
    </w:p>
    <w:p w14:paraId="61A6FCC2" w14:textId="77777777" w:rsidR="00DA1962" w:rsidRDefault="00DA1962" w:rsidP="00DA1962">
      <w:pPr>
        <w:pStyle w:val="a3"/>
        <w:rPr>
          <w:spacing w:val="0"/>
        </w:rPr>
      </w:pPr>
      <w:r>
        <w:rPr>
          <w:rFonts w:ascii="ＭＳ 明朝" w:hAnsi="ＭＳ 明朝" w:hint="eastAsia"/>
        </w:rPr>
        <w:t xml:space="preserve">　　　銘柄の設定等申請における銘柄鑑定に関する報告書</w:t>
      </w:r>
    </w:p>
    <w:p w14:paraId="5E3B9A08" w14:textId="77777777" w:rsidR="00DA1962" w:rsidRDefault="00DA1962" w:rsidP="00DA1962">
      <w:pPr>
        <w:pStyle w:val="a3"/>
        <w:rPr>
          <w:spacing w:val="0"/>
        </w:rPr>
      </w:pPr>
    </w:p>
    <w:p w14:paraId="2F9112E7" w14:textId="77777777" w:rsidR="00DA1962" w:rsidRDefault="00DA1962" w:rsidP="00DA1962">
      <w:pPr>
        <w:pStyle w:val="a3"/>
        <w:rPr>
          <w:spacing w:val="0"/>
        </w:rPr>
      </w:pPr>
      <w:r>
        <w:rPr>
          <w:rFonts w:ascii="ＭＳ 明朝" w:hAnsi="ＭＳ 明朝" w:hint="eastAsia"/>
        </w:rPr>
        <w:t xml:space="preserve">　（申請者名）が申請する下記農産物について、当登録検査機関が検査を行う予定としており、申請において必要な品種鑑定上の特徴について、下記のとおり整理しましたので、報告します。</w:t>
      </w:r>
    </w:p>
    <w:p w14:paraId="6B8EF444" w14:textId="77777777" w:rsidR="00DA1962" w:rsidRDefault="00DA1962" w:rsidP="00DA1962">
      <w:pPr>
        <w:pStyle w:val="a3"/>
        <w:rPr>
          <w:spacing w:val="0"/>
        </w:rPr>
      </w:pPr>
    </w:p>
    <w:p w14:paraId="663DD86D" w14:textId="77777777" w:rsidR="00DA1962" w:rsidRDefault="00DA1962" w:rsidP="00DA1962">
      <w:pPr>
        <w:pStyle w:val="a3"/>
        <w:jc w:val="center"/>
        <w:rPr>
          <w:spacing w:val="0"/>
        </w:rPr>
      </w:pPr>
      <w:r>
        <w:rPr>
          <w:rFonts w:ascii="ＭＳ 明朝" w:hAnsi="ＭＳ 明朝" w:hint="eastAsia"/>
        </w:rPr>
        <w:t>記</w:t>
      </w:r>
    </w:p>
    <w:p w14:paraId="6DA4B406" w14:textId="77777777" w:rsidR="00DA1962" w:rsidRDefault="00DA1962" w:rsidP="00DA1962">
      <w:pPr>
        <w:pStyle w:val="a3"/>
        <w:spacing w:before="240"/>
        <w:rPr>
          <w:spacing w:val="0"/>
        </w:rPr>
      </w:pPr>
    </w:p>
    <w:p w14:paraId="629B2FA1" w14:textId="77777777" w:rsidR="00DA1962" w:rsidRDefault="00DA1962" w:rsidP="00DA1962">
      <w:pPr>
        <w:pStyle w:val="a3"/>
        <w:spacing w:before="240"/>
        <w:rPr>
          <w:spacing w:val="0"/>
        </w:rPr>
      </w:pPr>
      <w:r>
        <w:rPr>
          <w:rFonts w:ascii="ＭＳ 明朝" w:hAnsi="ＭＳ 明朝" w:hint="eastAsia"/>
        </w:rPr>
        <w:t>１　銘柄の区分</w:t>
      </w:r>
    </w:p>
    <w:p w14:paraId="767F3197" w14:textId="77777777" w:rsidR="00DA1962" w:rsidRDefault="00DA1962" w:rsidP="00DA1962">
      <w:pPr>
        <w:pStyle w:val="a3"/>
        <w:spacing w:before="240"/>
        <w:rPr>
          <w:spacing w:val="0"/>
        </w:rPr>
      </w:pPr>
      <w:r>
        <w:rPr>
          <w:rFonts w:ascii="ＭＳ 明朝" w:hAnsi="ＭＳ 明朝" w:hint="eastAsia"/>
        </w:rPr>
        <w:t>２　農産物の種類</w:t>
      </w:r>
    </w:p>
    <w:p w14:paraId="089E6299" w14:textId="77777777" w:rsidR="00DA1962" w:rsidRDefault="00DA1962" w:rsidP="00DA1962">
      <w:pPr>
        <w:pStyle w:val="a3"/>
        <w:spacing w:before="240"/>
        <w:rPr>
          <w:spacing w:val="0"/>
        </w:rPr>
      </w:pPr>
      <w:r>
        <w:rPr>
          <w:rFonts w:ascii="ＭＳ 明朝" w:hAnsi="ＭＳ 明朝" w:hint="eastAsia"/>
        </w:rPr>
        <w:t>３　産地</w:t>
      </w:r>
    </w:p>
    <w:p w14:paraId="3F393B0F" w14:textId="77777777" w:rsidR="00DA1962" w:rsidRDefault="00DA1962" w:rsidP="00DA1962">
      <w:pPr>
        <w:pStyle w:val="a3"/>
        <w:spacing w:before="240"/>
        <w:rPr>
          <w:spacing w:val="0"/>
        </w:rPr>
      </w:pPr>
      <w:r>
        <w:rPr>
          <w:rFonts w:ascii="ＭＳ 明朝" w:hAnsi="ＭＳ 明朝" w:hint="eastAsia"/>
        </w:rPr>
        <w:t xml:space="preserve">４　</w:t>
      </w:r>
      <w:r>
        <w:rPr>
          <w:rFonts w:ascii="ＭＳ 明朝" w:hAnsi="ＭＳ 明朝"/>
        </w:rPr>
        <w:ruby>
          <w:rubyPr>
            <w:rubyAlign w:val="distributeSpace"/>
            <w:hps w:val="14"/>
            <w:hpsRaise w:val="22"/>
            <w:hpsBaseText w:val="24"/>
            <w:lid w:val="ja-JP"/>
          </w:rubyPr>
          <w:rt>
            <w:r w:rsidR="00DA1962" w:rsidRPr="00F17C09">
              <w:rPr>
                <w:rFonts w:ascii="ＭＳ 明朝" w:hAnsi="ＭＳ 明朝"/>
                <w:sz w:val="14"/>
              </w:rPr>
              <w:t>ふりがな</w:t>
            </w:r>
          </w:rt>
          <w:rubyBase>
            <w:r w:rsidR="00DA1962">
              <w:rPr>
                <w:rFonts w:ascii="ＭＳ 明朝" w:hAnsi="ＭＳ 明朝"/>
              </w:rPr>
              <w:t>品種名</w:t>
            </w:r>
          </w:rubyBase>
        </w:ruby>
      </w:r>
    </w:p>
    <w:p w14:paraId="119B8020" w14:textId="77777777" w:rsidR="00DA1962" w:rsidRDefault="00DA1962" w:rsidP="00DA1962">
      <w:pPr>
        <w:pStyle w:val="a3"/>
        <w:spacing w:before="240"/>
        <w:rPr>
          <w:spacing w:val="0"/>
        </w:rPr>
      </w:pPr>
      <w:r>
        <w:rPr>
          <w:rFonts w:ascii="ＭＳ 明朝" w:hAnsi="ＭＳ 明朝" w:hint="eastAsia"/>
        </w:rPr>
        <w:t>５　必須・選択の区分</w:t>
      </w:r>
    </w:p>
    <w:p w14:paraId="158EFEA7" w14:textId="77777777" w:rsidR="00DA1962" w:rsidRDefault="00DA1962" w:rsidP="00DA1962">
      <w:pPr>
        <w:pStyle w:val="a3"/>
        <w:spacing w:before="240"/>
        <w:rPr>
          <w:rFonts w:ascii="ＭＳ 明朝" w:hAnsi="ＭＳ 明朝"/>
        </w:rPr>
      </w:pPr>
      <w:r>
        <w:rPr>
          <w:rFonts w:ascii="ＭＳ 明朝" w:hAnsi="ＭＳ 明朝" w:hint="eastAsia"/>
        </w:rPr>
        <w:t>６　３の産地で栽培された品種に係る特徴</w:t>
      </w:r>
    </w:p>
    <w:p w14:paraId="29CC1AE5" w14:textId="77777777" w:rsidR="00DA1962" w:rsidRDefault="00DA1962" w:rsidP="00DA1962">
      <w:pPr>
        <w:pStyle w:val="a3"/>
        <w:spacing w:line="240" w:lineRule="exact"/>
        <w:rPr>
          <w:rFonts w:ascii="ＭＳ 明朝" w:hAnsi="ＭＳ 明朝"/>
        </w:rPr>
      </w:pPr>
    </w:p>
    <w:p w14:paraId="16308EF2" w14:textId="77777777" w:rsidR="00DA1962" w:rsidRDefault="00DA1962" w:rsidP="00DA1962">
      <w:pPr>
        <w:pStyle w:val="a3"/>
        <w:rPr>
          <w:spacing w:val="0"/>
          <w:lang w:eastAsia="zh-CN"/>
        </w:rPr>
      </w:pPr>
      <w:r>
        <w:rPr>
          <w:spacing w:val="0"/>
          <w:lang w:eastAsia="zh-CN"/>
        </w:rPr>
        <w:br w:type="page"/>
      </w:r>
      <w:r>
        <w:rPr>
          <w:rFonts w:hint="eastAsia"/>
          <w:spacing w:val="0"/>
          <w:lang w:eastAsia="zh-CN"/>
        </w:rPr>
        <w:lastRenderedPageBreak/>
        <w:t>様式第１―５号</w:t>
      </w:r>
    </w:p>
    <w:p w14:paraId="5FE8A5E4" w14:textId="77777777" w:rsidR="00DA1962" w:rsidRDefault="00DA1962" w:rsidP="00DA1962">
      <w:pPr>
        <w:pStyle w:val="a3"/>
        <w:jc w:val="right"/>
        <w:rPr>
          <w:spacing w:val="0"/>
          <w:lang w:eastAsia="zh-CN"/>
        </w:rPr>
      </w:pPr>
      <w:r>
        <w:rPr>
          <w:rFonts w:ascii="ＭＳ 明朝" w:hAnsi="ＭＳ 明朝" w:hint="eastAsia"/>
          <w:lang w:eastAsia="zh-CN"/>
        </w:rPr>
        <w:t xml:space="preserve">年　月　日　</w:t>
      </w:r>
    </w:p>
    <w:p w14:paraId="7B30FCB5" w14:textId="77777777" w:rsidR="00DA1962" w:rsidRDefault="00DA1962" w:rsidP="00DA1962">
      <w:pPr>
        <w:pStyle w:val="a3"/>
        <w:rPr>
          <w:spacing w:val="0"/>
          <w:lang w:eastAsia="zh-CN"/>
        </w:rPr>
      </w:pPr>
    </w:p>
    <w:p w14:paraId="215BA6A3" w14:textId="77777777" w:rsidR="00DA1962" w:rsidRDefault="00DA1962" w:rsidP="00DA1962">
      <w:pPr>
        <w:pStyle w:val="a3"/>
        <w:rPr>
          <w:spacing w:val="0"/>
        </w:rPr>
      </w:pPr>
      <w:r>
        <w:rPr>
          <w:rFonts w:ascii="ＭＳ 明朝" w:hAnsi="ＭＳ 明朝" w:hint="eastAsia"/>
          <w:lang w:eastAsia="zh-CN"/>
        </w:rPr>
        <w:t xml:space="preserve">　　</w:t>
      </w:r>
      <w:r>
        <w:rPr>
          <w:rFonts w:ascii="ＭＳ 明朝" w:hAnsi="ＭＳ 明朝" w:hint="eastAsia"/>
        </w:rPr>
        <w:t>農林水産大臣　殿</w:t>
      </w:r>
    </w:p>
    <w:p w14:paraId="541490DB" w14:textId="77777777" w:rsidR="00DA1962" w:rsidRDefault="00DA1962" w:rsidP="00DA1962">
      <w:pPr>
        <w:pStyle w:val="a3"/>
        <w:rPr>
          <w:spacing w:val="0"/>
        </w:rPr>
      </w:pPr>
    </w:p>
    <w:p w14:paraId="34061300" w14:textId="77777777" w:rsidR="00DA1962" w:rsidRDefault="00DA1962" w:rsidP="00DA1962">
      <w:pPr>
        <w:pStyle w:val="a3"/>
        <w:rPr>
          <w:spacing w:val="0"/>
        </w:rPr>
      </w:pPr>
    </w:p>
    <w:p w14:paraId="6813C0FD" w14:textId="77777777" w:rsidR="00DA1962" w:rsidRDefault="00DA1962" w:rsidP="00DA1962">
      <w:pPr>
        <w:pStyle w:val="a3"/>
        <w:rPr>
          <w:spacing w:val="0"/>
        </w:rPr>
      </w:pPr>
    </w:p>
    <w:p w14:paraId="58DF8984" w14:textId="77777777" w:rsidR="00DA1962" w:rsidRDefault="00DA1962" w:rsidP="00DA1962">
      <w:pPr>
        <w:pStyle w:val="a3"/>
        <w:rPr>
          <w:spacing w:val="0"/>
        </w:rPr>
      </w:pPr>
    </w:p>
    <w:p w14:paraId="12AB8478" w14:textId="77777777" w:rsidR="00DA1962" w:rsidRDefault="00DA1962" w:rsidP="00DA1962">
      <w:pPr>
        <w:pStyle w:val="a3"/>
        <w:rPr>
          <w:spacing w:val="0"/>
        </w:rPr>
      </w:pPr>
    </w:p>
    <w:p w14:paraId="59059834" w14:textId="77777777" w:rsidR="00DA1962" w:rsidRDefault="00DA1962" w:rsidP="00DA1962">
      <w:pPr>
        <w:pStyle w:val="a3"/>
        <w:rPr>
          <w:spacing w:val="0"/>
        </w:rPr>
      </w:pPr>
      <w:r>
        <w:rPr>
          <w:rFonts w:ascii="ＭＳ 明朝" w:hAnsi="ＭＳ 明朝" w:hint="eastAsia"/>
        </w:rPr>
        <w:t xml:space="preserve">　　　サンプル及び鑑定上の特徴の縦覧又は配布に関する同意書</w:t>
      </w:r>
    </w:p>
    <w:p w14:paraId="46ACEDF7" w14:textId="77777777" w:rsidR="00DA1962" w:rsidRDefault="00DA1962" w:rsidP="00DA1962">
      <w:pPr>
        <w:pStyle w:val="a3"/>
        <w:rPr>
          <w:spacing w:val="0"/>
        </w:rPr>
      </w:pPr>
    </w:p>
    <w:p w14:paraId="7331E5DC" w14:textId="77777777" w:rsidR="00DA1962" w:rsidRDefault="00DA1962" w:rsidP="00DA1962">
      <w:pPr>
        <w:pStyle w:val="a3"/>
        <w:rPr>
          <w:spacing w:val="0"/>
        </w:rPr>
      </w:pPr>
      <w:r>
        <w:rPr>
          <w:rFonts w:ascii="ＭＳ 明朝" w:hAnsi="ＭＳ 明朝" w:hint="eastAsia"/>
        </w:rPr>
        <w:t xml:space="preserve">　今回提出する下記農産物のサンプル及び鑑定上の特徴の内容について、当該区域において品位等検査を行う登録検査機関に縦覧又は配布することについて、異議ありません。</w:t>
      </w:r>
    </w:p>
    <w:p w14:paraId="5C4C0D8D" w14:textId="77777777" w:rsidR="00DA1962" w:rsidRDefault="00DA1962" w:rsidP="00DA1962">
      <w:pPr>
        <w:pStyle w:val="a3"/>
        <w:rPr>
          <w:spacing w:val="0"/>
        </w:rPr>
      </w:pPr>
    </w:p>
    <w:p w14:paraId="6CB0B1F6" w14:textId="77777777" w:rsidR="00DA1962" w:rsidRDefault="00DA1962" w:rsidP="00DA1962">
      <w:pPr>
        <w:pStyle w:val="a3"/>
        <w:jc w:val="center"/>
        <w:rPr>
          <w:spacing w:val="0"/>
        </w:rPr>
      </w:pPr>
      <w:r>
        <w:rPr>
          <w:rFonts w:ascii="ＭＳ 明朝" w:hAnsi="ＭＳ 明朝" w:hint="eastAsia"/>
        </w:rPr>
        <w:t>記</w:t>
      </w:r>
    </w:p>
    <w:p w14:paraId="51A81F1B" w14:textId="77777777" w:rsidR="00DA1962" w:rsidRDefault="00DA1962" w:rsidP="00DA1962">
      <w:pPr>
        <w:pStyle w:val="a3"/>
        <w:spacing w:before="240"/>
        <w:rPr>
          <w:spacing w:val="0"/>
        </w:rPr>
      </w:pPr>
    </w:p>
    <w:p w14:paraId="39BE28A6" w14:textId="77777777" w:rsidR="00DA1962" w:rsidRDefault="00DA1962" w:rsidP="00DA1962">
      <w:pPr>
        <w:pStyle w:val="a3"/>
        <w:spacing w:before="240"/>
        <w:rPr>
          <w:spacing w:val="0"/>
        </w:rPr>
      </w:pPr>
      <w:r>
        <w:rPr>
          <w:rFonts w:ascii="ＭＳ 明朝" w:hAnsi="ＭＳ 明朝" w:hint="eastAsia"/>
        </w:rPr>
        <w:t>１　銘柄の区分</w:t>
      </w:r>
    </w:p>
    <w:p w14:paraId="4F2A39FA" w14:textId="77777777" w:rsidR="00DA1962" w:rsidRDefault="00DA1962" w:rsidP="00DA1962">
      <w:pPr>
        <w:pStyle w:val="a3"/>
        <w:spacing w:before="240"/>
        <w:rPr>
          <w:spacing w:val="0"/>
        </w:rPr>
      </w:pPr>
      <w:r>
        <w:rPr>
          <w:rFonts w:ascii="ＭＳ 明朝" w:hAnsi="ＭＳ 明朝" w:hint="eastAsia"/>
        </w:rPr>
        <w:t>２　農産物の種類</w:t>
      </w:r>
    </w:p>
    <w:p w14:paraId="21FF0536" w14:textId="77777777" w:rsidR="00DA1962" w:rsidRDefault="00DA1962" w:rsidP="00DA1962">
      <w:pPr>
        <w:pStyle w:val="a3"/>
        <w:spacing w:before="240"/>
        <w:rPr>
          <w:spacing w:val="0"/>
        </w:rPr>
      </w:pPr>
      <w:r>
        <w:rPr>
          <w:rFonts w:ascii="ＭＳ 明朝" w:hAnsi="ＭＳ 明朝" w:hint="eastAsia"/>
        </w:rPr>
        <w:t>３　産地</w:t>
      </w:r>
    </w:p>
    <w:p w14:paraId="4F77B6D7" w14:textId="77777777" w:rsidR="00DA1962" w:rsidRDefault="00DA1962" w:rsidP="00DA1962">
      <w:pPr>
        <w:pStyle w:val="a3"/>
        <w:spacing w:before="240"/>
        <w:rPr>
          <w:spacing w:val="0"/>
        </w:rPr>
      </w:pPr>
      <w:r>
        <w:rPr>
          <w:rFonts w:ascii="ＭＳ 明朝" w:hAnsi="ＭＳ 明朝" w:hint="eastAsia"/>
        </w:rPr>
        <w:t xml:space="preserve">４　</w:t>
      </w:r>
      <w:r>
        <w:rPr>
          <w:rFonts w:ascii="ＭＳ 明朝" w:hAnsi="ＭＳ 明朝"/>
        </w:rPr>
        <w:ruby>
          <w:rubyPr>
            <w:rubyAlign w:val="distributeSpace"/>
            <w:hps w:val="14"/>
            <w:hpsRaise w:val="22"/>
            <w:hpsBaseText w:val="24"/>
            <w:lid w:val="ja-JP"/>
          </w:rubyPr>
          <w:rt>
            <w:r w:rsidR="00DA1962" w:rsidRPr="000024E9">
              <w:rPr>
                <w:rFonts w:ascii="ＭＳ 明朝" w:hAnsi="ＭＳ 明朝"/>
                <w:sz w:val="14"/>
              </w:rPr>
              <w:t>ふりがな</w:t>
            </w:r>
          </w:rt>
          <w:rubyBase>
            <w:r w:rsidR="00DA1962">
              <w:rPr>
                <w:rFonts w:ascii="ＭＳ 明朝" w:hAnsi="ＭＳ 明朝"/>
              </w:rPr>
              <w:t>品種名</w:t>
            </w:r>
          </w:rubyBase>
        </w:ruby>
      </w:r>
    </w:p>
    <w:p w14:paraId="3EAE4839" w14:textId="77777777" w:rsidR="00DA1962" w:rsidRDefault="00DA1962" w:rsidP="00DA1962">
      <w:pPr>
        <w:pStyle w:val="a3"/>
        <w:spacing w:before="240"/>
        <w:rPr>
          <w:spacing w:val="0"/>
        </w:rPr>
      </w:pPr>
      <w:r>
        <w:rPr>
          <w:rFonts w:ascii="ＭＳ 明朝" w:hAnsi="ＭＳ 明朝" w:hint="eastAsia"/>
        </w:rPr>
        <w:t>５　必須・選択の区分</w:t>
      </w:r>
    </w:p>
    <w:p w14:paraId="3F157EAF" w14:textId="77777777" w:rsidR="00DA1962" w:rsidRDefault="00DA1962" w:rsidP="00DA1962">
      <w:pPr>
        <w:pStyle w:val="a3"/>
        <w:rPr>
          <w:spacing w:val="0"/>
        </w:rPr>
      </w:pPr>
    </w:p>
    <w:p w14:paraId="36A9E075" w14:textId="77777777" w:rsidR="00DA1962" w:rsidRDefault="00DA1962" w:rsidP="00DA1962">
      <w:pPr>
        <w:pStyle w:val="a3"/>
        <w:rPr>
          <w:spacing w:val="0"/>
        </w:rPr>
      </w:pPr>
    </w:p>
    <w:p w14:paraId="2E14BD06" w14:textId="77777777" w:rsidR="00DA1962" w:rsidRDefault="00DA1962" w:rsidP="00DA1962">
      <w:pPr>
        <w:pStyle w:val="a3"/>
        <w:rPr>
          <w:spacing w:val="0"/>
        </w:rPr>
      </w:pPr>
    </w:p>
    <w:p w14:paraId="6CA464D2" w14:textId="77777777" w:rsidR="00DA1962" w:rsidRDefault="00DA1962" w:rsidP="00DA1962">
      <w:pPr>
        <w:pStyle w:val="a3"/>
        <w:rPr>
          <w:spacing w:val="0"/>
        </w:rPr>
      </w:pPr>
      <w:r>
        <w:rPr>
          <w:rFonts w:ascii="ＭＳ 明朝" w:hAnsi="ＭＳ 明朝" w:hint="eastAsia"/>
          <w:spacing w:val="0"/>
        </w:rPr>
        <w:t xml:space="preserve">  </w:t>
      </w:r>
      <w:r>
        <w:rPr>
          <w:rFonts w:ascii="ＭＳ 明朝" w:hAnsi="ＭＳ 明朝" w:hint="eastAsia"/>
        </w:rPr>
        <w:t>申請者</w:t>
      </w:r>
    </w:p>
    <w:p w14:paraId="79BCBDBA" w14:textId="77777777" w:rsidR="00DA1962" w:rsidRDefault="00DA1962" w:rsidP="00DA1962">
      <w:pPr>
        <w:pStyle w:val="a3"/>
        <w:rPr>
          <w:spacing w:val="0"/>
        </w:rPr>
      </w:pPr>
      <w:r>
        <w:rPr>
          <w:rFonts w:ascii="ＭＳ 明朝" w:hAnsi="ＭＳ 明朝" w:hint="eastAsia"/>
          <w:spacing w:val="0"/>
        </w:rPr>
        <w:t xml:space="preserve">         </w:t>
      </w:r>
      <w:r>
        <w:rPr>
          <w:rFonts w:ascii="ＭＳ 明朝" w:hAnsi="ＭＳ 明朝" w:hint="eastAsia"/>
        </w:rPr>
        <w:t>住所</w:t>
      </w:r>
    </w:p>
    <w:p w14:paraId="58C78912" w14:textId="77777777" w:rsidR="00DA1962" w:rsidRDefault="00DA1962" w:rsidP="00DA1962">
      <w:pPr>
        <w:pStyle w:val="a3"/>
        <w:rPr>
          <w:spacing w:val="0"/>
        </w:rPr>
      </w:pPr>
      <w:r>
        <w:rPr>
          <w:rFonts w:ascii="ＭＳ 明朝" w:hAnsi="ＭＳ 明朝" w:hint="eastAsia"/>
          <w:spacing w:val="0"/>
        </w:rPr>
        <w:t xml:space="preserve">         </w:t>
      </w:r>
      <w:r>
        <w:rPr>
          <w:rFonts w:ascii="ＭＳ 明朝" w:hAnsi="ＭＳ 明朝" w:hint="eastAsia"/>
        </w:rPr>
        <w:t>氏名又は名称</w:t>
      </w:r>
    </w:p>
    <w:p w14:paraId="79E26528" w14:textId="77777777" w:rsidR="00DA1962" w:rsidRDefault="00DA1962" w:rsidP="00DA1962">
      <w:pPr>
        <w:pStyle w:val="a3"/>
        <w:rPr>
          <w:spacing w:val="0"/>
        </w:rPr>
      </w:pPr>
      <w:r>
        <w:rPr>
          <w:rFonts w:ascii="ＭＳ 明朝" w:hAnsi="ＭＳ 明朝" w:hint="eastAsia"/>
          <w:spacing w:val="0"/>
        </w:rPr>
        <w:t xml:space="preserve">         </w:t>
      </w:r>
      <w:r>
        <w:rPr>
          <w:rFonts w:ascii="ＭＳ 明朝" w:hAnsi="ＭＳ 明朝" w:hint="eastAsia"/>
        </w:rPr>
        <w:t>代表者氏名</w:t>
      </w:r>
    </w:p>
    <w:p w14:paraId="7D4FA5C4" w14:textId="77777777" w:rsidR="00DA1962" w:rsidRDefault="00DA1962" w:rsidP="00DA1962">
      <w:pPr>
        <w:pStyle w:val="a3"/>
        <w:rPr>
          <w:spacing w:val="0"/>
        </w:rPr>
      </w:pPr>
    </w:p>
    <w:p w14:paraId="73974251" w14:textId="77777777" w:rsidR="00DA1962" w:rsidRDefault="00DA1962" w:rsidP="00DA1962">
      <w:pPr>
        <w:pStyle w:val="a3"/>
        <w:rPr>
          <w:spacing w:val="0"/>
        </w:rPr>
      </w:pPr>
      <w:r>
        <w:rPr>
          <w:rFonts w:ascii="ＭＳ 明朝" w:hAnsi="ＭＳ 明朝" w:hint="eastAsia"/>
          <w:spacing w:val="0"/>
        </w:rPr>
        <w:t xml:space="preserve">  </w:t>
      </w:r>
      <w:r>
        <w:rPr>
          <w:rFonts w:ascii="ＭＳ 明朝" w:hAnsi="ＭＳ 明朝" w:hint="eastAsia"/>
        </w:rPr>
        <w:t>登録検査機関</w:t>
      </w:r>
    </w:p>
    <w:p w14:paraId="0CD80FD8" w14:textId="77777777" w:rsidR="00DA1962" w:rsidRDefault="00DA1962" w:rsidP="00DA1962">
      <w:pPr>
        <w:pStyle w:val="a3"/>
        <w:rPr>
          <w:spacing w:val="0"/>
        </w:rPr>
      </w:pPr>
      <w:r>
        <w:rPr>
          <w:rFonts w:ascii="ＭＳ 明朝" w:hAnsi="ＭＳ 明朝" w:hint="eastAsia"/>
          <w:spacing w:val="0"/>
        </w:rPr>
        <w:t xml:space="preserve">         </w:t>
      </w:r>
      <w:r>
        <w:rPr>
          <w:rFonts w:ascii="ＭＳ 明朝" w:hAnsi="ＭＳ 明朝" w:hint="eastAsia"/>
        </w:rPr>
        <w:t>住所</w:t>
      </w:r>
    </w:p>
    <w:p w14:paraId="57E49308" w14:textId="77777777" w:rsidR="00DA1962" w:rsidRDefault="00DA1962" w:rsidP="00DA1962">
      <w:pPr>
        <w:pStyle w:val="a3"/>
        <w:rPr>
          <w:spacing w:val="0"/>
        </w:rPr>
      </w:pPr>
      <w:r>
        <w:rPr>
          <w:rFonts w:ascii="ＭＳ 明朝" w:hAnsi="ＭＳ 明朝" w:hint="eastAsia"/>
          <w:spacing w:val="0"/>
        </w:rPr>
        <w:t xml:space="preserve">         </w:t>
      </w:r>
      <w:r>
        <w:rPr>
          <w:rFonts w:ascii="ＭＳ 明朝" w:hAnsi="ＭＳ 明朝" w:hint="eastAsia"/>
        </w:rPr>
        <w:t>氏名又は名称</w:t>
      </w:r>
    </w:p>
    <w:p w14:paraId="76E97145" w14:textId="77777777" w:rsidR="00DA1962" w:rsidRDefault="00DA1962" w:rsidP="00DA1962">
      <w:pPr>
        <w:pStyle w:val="a3"/>
        <w:rPr>
          <w:rFonts w:ascii="ＭＳ 明朝" w:hAnsi="ＭＳ 明朝"/>
        </w:rPr>
      </w:pPr>
      <w:r>
        <w:rPr>
          <w:rFonts w:ascii="ＭＳ 明朝" w:hAnsi="ＭＳ 明朝" w:hint="eastAsia"/>
          <w:spacing w:val="0"/>
        </w:rPr>
        <w:t xml:space="preserve">         </w:t>
      </w:r>
      <w:r>
        <w:rPr>
          <w:rFonts w:ascii="ＭＳ 明朝" w:hAnsi="ＭＳ 明朝" w:hint="eastAsia"/>
        </w:rPr>
        <w:t>代表者氏名</w:t>
      </w:r>
    </w:p>
    <w:p w14:paraId="74AB5C53" w14:textId="77777777" w:rsidR="00DA1962" w:rsidRDefault="00DA1962" w:rsidP="00DA1962">
      <w:pPr>
        <w:pStyle w:val="a3"/>
        <w:rPr>
          <w:rFonts w:ascii="ＭＳ 明朝" w:hAnsi="ＭＳ 明朝"/>
        </w:rPr>
      </w:pPr>
    </w:p>
    <w:p w14:paraId="6D01CA85" w14:textId="77777777" w:rsidR="00DA1962" w:rsidRDefault="00DA1962" w:rsidP="00DA1962">
      <w:pPr>
        <w:pStyle w:val="a3"/>
        <w:rPr>
          <w:rFonts w:ascii="ＭＳ 明朝" w:hAnsi="ＭＳ 明朝"/>
        </w:rPr>
      </w:pPr>
    </w:p>
    <w:p w14:paraId="78C33F95" w14:textId="77777777" w:rsidR="00DA1962" w:rsidRDefault="00DA1962" w:rsidP="00DA1962">
      <w:pPr>
        <w:pStyle w:val="a3"/>
        <w:rPr>
          <w:rFonts w:ascii="ＭＳ 明朝" w:hAnsi="ＭＳ 明朝"/>
        </w:rPr>
      </w:pPr>
    </w:p>
    <w:p w14:paraId="503CC62D" w14:textId="77777777" w:rsidR="00DA1962" w:rsidRPr="00DA1962" w:rsidRDefault="00DA1962">
      <w:pPr>
        <w:pStyle w:val="a3"/>
        <w:rPr>
          <w:rFonts w:ascii="ＭＳ 明朝" w:hAnsi="ＭＳ 明朝" w:hint="eastAsia"/>
        </w:rPr>
      </w:pPr>
    </w:p>
    <w:sectPr w:rsidR="00DA1962" w:rsidRPr="00DA1962" w:rsidSect="004627CA">
      <w:pgSz w:w="11906" w:h="16838"/>
      <w:pgMar w:top="1134" w:right="1134" w:bottom="1418"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71CFB" w14:textId="77777777" w:rsidR="00F44C57" w:rsidRDefault="00F44C57" w:rsidP="00F44C57">
      <w:r>
        <w:separator/>
      </w:r>
    </w:p>
  </w:endnote>
  <w:endnote w:type="continuationSeparator" w:id="0">
    <w:p w14:paraId="58A99597" w14:textId="77777777" w:rsidR="00F44C57" w:rsidRDefault="00F44C57" w:rsidP="00F44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EEB60" w14:textId="77777777" w:rsidR="00F44C57" w:rsidRDefault="00F44C57" w:rsidP="00F44C57">
      <w:r>
        <w:separator/>
      </w:r>
    </w:p>
  </w:footnote>
  <w:footnote w:type="continuationSeparator" w:id="0">
    <w:p w14:paraId="398C63B6" w14:textId="77777777" w:rsidR="00F44C57" w:rsidRDefault="00F44C57" w:rsidP="00F44C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92E69"/>
    <w:rsid w:val="000024E9"/>
    <w:rsid w:val="0012715A"/>
    <w:rsid w:val="00133484"/>
    <w:rsid w:val="001445B1"/>
    <w:rsid w:val="00155613"/>
    <w:rsid w:val="001709C1"/>
    <w:rsid w:val="0017668C"/>
    <w:rsid w:val="0019383A"/>
    <w:rsid w:val="001C4551"/>
    <w:rsid w:val="001F3F80"/>
    <w:rsid w:val="00223E4E"/>
    <w:rsid w:val="002B29FF"/>
    <w:rsid w:val="002D6BE4"/>
    <w:rsid w:val="002E77BF"/>
    <w:rsid w:val="003436E2"/>
    <w:rsid w:val="0034778C"/>
    <w:rsid w:val="003643FB"/>
    <w:rsid w:val="00374516"/>
    <w:rsid w:val="003C7DE0"/>
    <w:rsid w:val="003D11BD"/>
    <w:rsid w:val="003D57E4"/>
    <w:rsid w:val="00430250"/>
    <w:rsid w:val="0044332D"/>
    <w:rsid w:val="004627CA"/>
    <w:rsid w:val="00463260"/>
    <w:rsid w:val="00480BE3"/>
    <w:rsid w:val="004E62DE"/>
    <w:rsid w:val="00511C88"/>
    <w:rsid w:val="0053255A"/>
    <w:rsid w:val="00565752"/>
    <w:rsid w:val="00571E70"/>
    <w:rsid w:val="005F1318"/>
    <w:rsid w:val="0061369F"/>
    <w:rsid w:val="006240D6"/>
    <w:rsid w:val="006400FC"/>
    <w:rsid w:val="0067393E"/>
    <w:rsid w:val="006C0BBD"/>
    <w:rsid w:val="006D7C31"/>
    <w:rsid w:val="007345ED"/>
    <w:rsid w:val="007A018A"/>
    <w:rsid w:val="007D4417"/>
    <w:rsid w:val="007F17D6"/>
    <w:rsid w:val="0082210A"/>
    <w:rsid w:val="0082267F"/>
    <w:rsid w:val="008A6D85"/>
    <w:rsid w:val="00956A49"/>
    <w:rsid w:val="00960C8E"/>
    <w:rsid w:val="00962BB4"/>
    <w:rsid w:val="00992C2F"/>
    <w:rsid w:val="009D2382"/>
    <w:rsid w:val="00A13DD9"/>
    <w:rsid w:val="00A3130B"/>
    <w:rsid w:val="00A51065"/>
    <w:rsid w:val="00A72EBB"/>
    <w:rsid w:val="00B07E61"/>
    <w:rsid w:val="00B502DE"/>
    <w:rsid w:val="00B51E4E"/>
    <w:rsid w:val="00B66B29"/>
    <w:rsid w:val="00B732B4"/>
    <w:rsid w:val="00B92E69"/>
    <w:rsid w:val="00BA4E2F"/>
    <w:rsid w:val="00C241EA"/>
    <w:rsid w:val="00C84895"/>
    <w:rsid w:val="00C87098"/>
    <w:rsid w:val="00CA4B71"/>
    <w:rsid w:val="00CB7DF5"/>
    <w:rsid w:val="00D06F28"/>
    <w:rsid w:val="00D30244"/>
    <w:rsid w:val="00D96BFA"/>
    <w:rsid w:val="00DA1962"/>
    <w:rsid w:val="00DF435D"/>
    <w:rsid w:val="00E70825"/>
    <w:rsid w:val="00ED3FB7"/>
    <w:rsid w:val="00EF6CC2"/>
    <w:rsid w:val="00EF6E51"/>
    <w:rsid w:val="00F013C5"/>
    <w:rsid w:val="00F17C09"/>
    <w:rsid w:val="00F30BC2"/>
    <w:rsid w:val="00F44C57"/>
    <w:rsid w:val="00F46A49"/>
    <w:rsid w:val="00F54D91"/>
    <w:rsid w:val="00F730C4"/>
    <w:rsid w:val="00F848FA"/>
    <w:rsid w:val="00FB6CFC"/>
    <w:rsid w:val="00FD5C14"/>
    <w:rsid w:val="00FE00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8913">
      <v:textbox inset="5.85pt,.7pt,5.85pt,.7pt"/>
    </o:shapedefaults>
    <o:shapelayout v:ext="edit">
      <o:idmap v:ext="edit" data="1"/>
    </o:shapelayout>
  </w:shapeDefaults>
  <w:decimalSymbol w:val="."/>
  <w:listSeparator w:val=","/>
  <w14:docId w14:val="3B04339C"/>
  <w15:docId w15:val="{1E1FB71B-AD49-4656-9E80-E557CE6E0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44" w:lineRule="exact"/>
      <w:jc w:val="both"/>
    </w:pPr>
    <w:rPr>
      <w:rFonts w:ascii="Century" w:eastAsia="ＭＳ 明朝" w:hAnsi="Century" w:cs="ＭＳ 明朝"/>
      <w:spacing w:val="-1"/>
      <w:kern w:val="0"/>
      <w:sz w:val="24"/>
      <w:szCs w:val="24"/>
    </w:rPr>
  </w:style>
  <w:style w:type="paragraph" w:styleId="a4">
    <w:name w:val="header"/>
    <w:basedOn w:val="a"/>
    <w:link w:val="a5"/>
    <w:uiPriority w:val="99"/>
    <w:unhideWhenUsed/>
    <w:rsid w:val="00F44C57"/>
    <w:pPr>
      <w:tabs>
        <w:tab w:val="center" w:pos="4252"/>
        <w:tab w:val="right" w:pos="8504"/>
      </w:tabs>
      <w:snapToGrid w:val="0"/>
    </w:pPr>
  </w:style>
  <w:style w:type="character" w:customStyle="1" w:styleId="a5">
    <w:name w:val="ヘッダー (文字)"/>
    <w:basedOn w:val="a0"/>
    <w:link w:val="a4"/>
    <w:uiPriority w:val="99"/>
    <w:rsid w:val="00F44C57"/>
  </w:style>
  <w:style w:type="paragraph" w:styleId="a6">
    <w:name w:val="footer"/>
    <w:basedOn w:val="a"/>
    <w:link w:val="a7"/>
    <w:uiPriority w:val="99"/>
    <w:unhideWhenUsed/>
    <w:rsid w:val="00F44C57"/>
    <w:pPr>
      <w:tabs>
        <w:tab w:val="center" w:pos="4252"/>
        <w:tab w:val="right" w:pos="8504"/>
      </w:tabs>
      <w:snapToGrid w:val="0"/>
    </w:pPr>
  </w:style>
  <w:style w:type="character" w:customStyle="1" w:styleId="a7">
    <w:name w:val="フッター (文字)"/>
    <w:basedOn w:val="a0"/>
    <w:link w:val="a6"/>
    <w:uiPriority w:val="99"/>
    <w:rsid w:val="00F44C57"/>
  </w:style>
  <w:style w:type="paragraph" w:styleId="a8">
    <w:name w:val="Revision"/>
    <w:hidden/>
    <w:uiPriority w:val="99"/>
    <w:semiHidden/>
    <w:rsid w:val="00463260"/>
  </w:style>
  <w:style w:type="paragraph" w:customStyle="1" w:styleId="Default">
    <w:name w:val="Default"/>
    <w:rsid w:val="0082267F"/>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iroyuki_futami120\Documents\RTF8READ.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RTF8READ.DOT</Template>
  <TotalTime>612</TotalTime>
  <Pages>3</Pages>
  <Words>170</Words>
  <Characters>970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2024-04-11T10:27:00Z</cp:lastPrinted>
  <dcterms:created xsi:type="dcterms:W3CDTF">2024-04-10T01:45:00Z</dcterms:created>
  <dcterms:modified xsi:type="dcterms:W3CDTF">2025-08-27T00:00:00Z</dcterms:modified>
</cp:coreProperties>
</file>